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1C173" w14:textId="77777777" w:rsidR="0091516C" w:rsidRDefault="0091516C" w:rsidP="00915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49073217" w14:textId="77777777" w:rsidR="0091516C" w:rsidRDefault="0091516C" w:rsidP="00915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 Bladesmith.</w:t>
      </w:r>
    </w:p>
    <w:p w14:paraId="341989FA" w14:textId="77777777" w:rsidR="0091516C" w:rsidRDefault="0091516C" w:rsidP="0091516C">
      <w:pPr>
        <w:pStyle w:val="NoSpacing"/>
        <w:rPr>
          <w:rFonts w:cs="Times New Roman"/>
          <w:szCs w:val="24"/>
        </w:rPr>
      </w:pPr>
    </w:p>
    <w:p w14:paraId="52CF0BB1" w14:textId="77777777" w:rsidR="0091516C" w:rsidRDefault="0091516C" w:rsidP="0091516C">
      <w:pPr>
        <w:pStyle w:val="NoSpacing"/>
        <w:rPr>
          <w:rFonts w:cs="Times New Roman"/>
          <w:szCs w:val="24"/>
        </w:rPr>
      </w:pPr>
    </w:p>
    <w:p w14:paraId="6C007744" w14:textId="77777777" w:rsidR="0091516C" w:rsidRDefault="0091516C" w:rsidP="00915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Asshelworth</w:t>
      </w:r>
      <w:proofErr w:type="spellEnd"/>
      <w:r>
        <w:rPr>
          <w:rFonts w:cs="Times New Roman"/>
          <w:szCs w:val="24"/>
        </w:rPr>
        <w:t xml:space="preserve">(q.v.) brought a plaint of trespass and </w:t>
      </w:r>
      <w:proofErr w:type="gramStart"/>
      <w:r>
        <w:rPr>
          <w:rFonts w:cs="Times New Roman"/>
          <w:szCs w:val="24"/>
        </w:rPr>
        <w:t>imprisonment</w:t>
      </w:r>
      <w:proofErr w:type="gramEnd"/>
    </w:p>
    <w:p w14:paraId="68EC501B" w14:textId="77777777" w:rsidR="0091516C" w:rsidRDefault="0091516C" w:rsidP="00915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him.</w:t>
      </w:r>
    </w:p>
    <w:p w14:paraId="4CCA04EF" w14:textId="77777777" w:rsidR="0091516C" w:rsidRDefault="0091516C" w:rsidP="00915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32AF9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7D2C1897" w14:textId="77777777" w:rsidR="0091516C" w:rsidRDefault="0091516C" w:rsidP="0091516C">
      <w:pPr>
        <w:pStyle w:val="NoSpacing"/>
        <w:rPr>
          <w:rFonts w:cs="Times New Roman"/>
          <w:szCs w:val="24"/>
        </w:rPr>
      </w:pPr>
    </w:p>
    <w:p w14:paraId="1FB85BE8" w14:textId="77777777" w:rsidR="0091516C" w:rsidRDefault="0091516C" w:rsidP="0091516C">
      <w:pPr>
        <w:pStyle w:val="NoSpacing"/>
        <w:rPr>
          <w:rFonts w:cs="Times New Roman"/>
          <w:szCs w:val="24"/>
        </w:rPr>
      </w:pPr>
    </w:p>
    <w:p w14:paraId="7EAAA147" w14:textId="77777777" w:rsidR="0091516C" w:rsidRDefault="0091516C" w:rsidP="009151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2923</w:t>
      </w:r>
    </w:p>
    <w:p w14:paraId="1EFAE2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FF3C8" w14:textId="77777777" w:rsidR="0091516C" w:rsidRDefault="0091516C" w:rsidP="009139A6">
      <w:r>
        <w:separator/>
      </w:r>
    </w:p>
  </w:endnote>
  <w:endnote w:type="continuationSeparator" w:id="0">
    <w:p w14:paraId="48941F7E" w14:textId="77777777" w:rsidR="0091516C" w:rsidRDefault="009151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EA2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F69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96B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19AE7" w14:textId="77777777" w:rsidR="0091516C" w:rsidRDefault="0091516C" w:rsidP="009139A6">
      <w:r>
        <w:separator/>
      </w:r>
    </w:p>
  </w:footnote>
  <w:footnote w:type="continuationSeparator" w:id="0">
    <w:p w14:paraId="0FDDE1AB" w14:textId="77777777" w:rsidR="0091516C" w:rsidRDefault="009151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988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FC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A72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16C"/>
    <w:rsid w:val="000666E0"/>
    <w:rsid w:val="002510B7"/>
    <w:rsid w:val="005C130B"/>
    <w:rsid w:val="00826F5C"/>
    <w:rsid w:val="009139A6"/>
    <w:rsid w:val="0091516C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F92D7"/>
  <w15:chartTrackingRefBased/>
  <w15:docId w15:val="{7FAE891C-361F-43CE-A565-E5882DB4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151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2023-04-02T09:43:00Z</dcterms:created>
  <dcterms:modified xsi:type="dcterms:W3CDTF">2023-04-02T09:43:00Z</dcterms:modified>
</cp:coreProperties>
</file>