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MARTYN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(fl.1488)</w:t>
      </w: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Elham, Kent.</w:t>
      </w: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ab/>
        <w:t>1488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34859" w:rsidRPr="000A14D7" w:rsidRDefault="00C34859" w:rsidP="00C348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859" w:rsidRDefault="00C34859" w:rsidP="00564E3C">
      <w:pPr>
        <w:spacing w:after="0" w:line="240" w:lineRule="auto"/>
      </w:pPr>
      <w:r>
        <w:separator/>
      </w:r>
    </w:p>
  </w:endnote>
  <w:endnote w:type="continuationSeparator" w:id="0">
    <w:p w:rsidR="00C34859" w:rsidRDefault="00C3485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34859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859" w:rsidRDefault="00C34859" w:rsidP="00564E3C">
      <w:pPr>
        <w:spacing w:after="0" w:line="240" w:lineRule="auto"/>
      </w:pPr>
      <w:r>
        <w:separator/>
      </w:r>
    </w:p>
  </w:footnote>
  <w:footnote w:type="continuationSeparator" w:id="0">
    <w:p w:rsidR="00C34859" w:rsidRDefault="00C3485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59"/>
    <w:rsid w:val="00372DC6"/>
    <w:rsid w:val="00564E3C"/>
    <w:rsid w:val="0064591D"/>
    <w:rsid w:val="00C3485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C5A258-6E6C-40D3-9A8D-98C8CF79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2015-11-03T21:05:00Z</dcterms:created>
  <dcterms:modified xsi:type="dcterms:W3CDTF">2015-11-03T21:06:00Z</dcterms:modified>
</cp:coreProperties>
</file>