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80D" w:rsidRDefault="000D180D" w:rsidP="000D18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MARTYN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0D180D" w:rsidRDefault="000D180D" w:rsidP="000D18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Dingley, Northamptonshire.</w:t>
      </w:r>
    </w:p>
    <w:p w:rsidR="000D180D" w:rsidRDefault="000D180D" w:rsidP="000D18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180D" w:rsidRDefault="000D180D" w:rsidP="000D18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180D" w:rsidRDefault="000D180D" w:rsidP="000D18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May1420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Rothwell into</w:t>
      </w:r>
    </w:p>
    <w:p w:rsidR="000D180D" w:rsidRDefault="000D180D" w:rsidP="000D18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Hugh Holt(q.v.).</w:t>
      </w:r>
    </w:p>
    <w:p w:rsidR="000D180D" w:rsidRPr="00EC2023" w:rsidRDefault="000D180D" w:rsidP="000D18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C202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C2023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EC2023"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 w:rsidRPr="00EC2023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EC2023">
        <w:rPr>
          <w:rFonts w:ascii="Times New Roman" w:hAnsi="Times New Roman" w:cs="Times New Roman"/>
          <w:sz w:val="24"/>
          <w:szCs w:val="24"/>
        </w:rPr>
        <w:t xml:space="preserve"> 21-</w:t>
      </w:r>
      <w:r>
        <w:rPr>
          <w:rFonts w:ascii="Times New Roman" w:hAnsi="Times New Roman" w:cs="Times New Roman"/>
          <w:sz w:val="24"/>
          <w:szCs w:val="24"/>
        </w:rPr>
        <w:t>613</w:t>
      </w:r>
      <w:r w:rsidRPr="00EC2023">
        <w:rPr>
          <w:rFonts w:ascii="Times New Roman" w:hAnsi="Times New Roman" w:cs="Times New Roman"/>
          <w:sz w:val="24"/>
          <w:szCs w:val="24"/>
        </w:rPr>
        <w:t>)</w:t>
      </w:r>
    </w:p>
    <w:p w:rsidR="000D180D" w:rsidRPr="00EC2023" w:rsidRDefault="000D180D" w:rsidP="000D18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180D" w:rsidRPr="00EC2023" w:rsidRDefault="000D180D" w:rsidP="000D18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180D" w:rsidRDefault="000D180D" w:rsidP="000D18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2023">
        <w:rPr>
          <w:rFonts w:ascii="Times New Roman" w:hAnsi="Times New Roman" w:cs="Times New Roman"/>
          <w:sz w:val="24"/>
          <w:szCs w:val="24"/>
        </w:rPr>
        <w:t>26 September 2016</w:t>
      </w:r>
    </w:p>
    <w:p w:rsidR="000D180D" w:rsidRDefault="000D180D" w:rsidP="000D18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2F86" w:rsidRPr="00E71FC3" w:rsidRDefault="000D180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80D" w:rsidRDefault="000D180D" w:rsidP="00E71FC3">
      <w:pPr>
        <w:spacing w:after="0" w:line="240" w:lineRule="auto"/>
      </w:pPr>
      <w:r>
        <w:separator/>
      </w:r>
    </w:p>
  </w:endnote>
  <w:endnote w:type="continuationSeparator" w:id="0">
    <w:p w:rsidR="000D180D" w:rsidRDefault="000D180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80D" w:rsidRDefault="000D180D" w:rsidP="00E71FC3">
      <w:pPr>
        <w:spacing w:after="0" w:line="240" w:lineRule="auto"/>
      </w:pPr>
      <w:r>
        <w:separator/>
      </w:r>
    </w:p>
  </w:footnote>
  <w:footnote w:type="continuationSeparator" w:id="0">
    <w:p w:rsidR="000D180D" w:rsidRDefault="000D180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80D"/>
    <w:rsid w:val="000D180D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63CCD8-5330-4241-BD74-7BB1F3C00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D180D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D18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2016-11-06T20:08:00Z</dcterms:created>
  <dcterms:modified xsi:type="dcterms:W3CDTF">2016-11-06T20:08:00Z</dcterms:modified>
</cp:coreProperties>
</file>