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AEF9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u w:val="single"/>
          <w:lang w:val="en-GB"/>
        </w:rPr>
        <w:t>John MARTYN</w:t>
      </w:r>
      <w:r w:rsidRPr="00CD50D5">
        <w:rPr>
          <w:rFonts w:cs="Times New Roman"/>
          <w:szCs w:val="24"/>
          <w:lang w:val="en-GB"/>
        </w:rPr>
        <w:t xml:space="preserve">         </w:t>
      </w:r>
      <w:r w:rsidRPr="00CD50D5">
        <w:rPr>
          <w:rFonts w:cs="Times New Roman"/>
          <w:szCs w:val="24"/>
          <w:lang w:val="en-GB"/>
        </w:rPr>
        <w:t>(fl.1400)</w:t>
      </w:r>
    </w:p>
    <w:p w14:paraId="6B6D4E25" w14:textId="201162EA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>of Dar</w:t>
      </w:r>
      <w:r w:rsidR="00270203">
        <w:rPr>
          <w:rFonts w:cs="Times New Roman"/>
          <w:szCs w:val="24"/>
          <w:lang w:val="en-GB"/>
        </w:rPr>
        <w:t>tford.</w:t>
      </w:r>
    </w:p>
    <w:p w14:paraId="43FF428D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</w:p>
    <w:p w14:paraId="32A8E8A0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</w:p>
    <w:p w14:paraId="14F10DF5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 xml:space="preserve">  7 Dec.1400</w:t>
      </w:r>
      <w:r w:rsidRPr="00CD50D5">
        <w:rPr>
          <w:rFonts w:cs="Times New Roman"/>
          <w:szCs w:val="24"/>
          <w:lang w:val="en-GB"/>
        </w:rPr>
        <w:tab/>
        <w:t xml:space="preserve">On a commission de walliis et fossatis on the coast of the Thams and the </w:t>
      </w:r>
    </w:p>
    <w:p w14:paraId="7EB11C95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ab/>
      </w:r>
      <w:r w:rsidRPr="00CD50D5">
        <w:rPr>
          <w:rFonts w:cs="Times New Roman"/>
          <w:szCs w:val="24"/>
          <w:lang w:val="en-GB"/>
        </w:rPr>
        <w:tab/>
        <w:t xml:space="preserve">sea between Erith and Sandwich, Kent.  </w:t>
      </w:r>
    </w:p>
    <w:p w14:paraId="6BA28340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ab/>
      </w:r>
      <w:r w:rsidRPr="00CD50D5">
        <w:rPr>
          <w:rFonts w:cs="Times New Roman"/>
          <w:szCs w:val="24"/>
          <w:lang w:val="en-GB"/>
        </w:rPr>
        <w:tab/>
        <w:t>(C.P.R. 1399-1401 p.416)</w:t>
      </w:r>
    </w:p>
    <w:p w14:paraId="549229A8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</w:p>
    <w:p w14:paraId="0654F22B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</w:p>
    <w:p w14:paraId="03DB10D3" w14:textId="77777777" w:rsidR="00CD50D5" w:rsidRPr="00CD50D5" w:rsidRDefault="00CD50D5" w:rsidP="00CD50D5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fldChar w:fldCharType="begin"/>
      </w:r>
      <w:r w:rsidRPr="00CD50D5">
        <w:rPr>
          <w:rFonts w:cs="Times New Roman"/>
          <w:szCs w:val="24"/>
          <w:lang w:val="en-GB"/>
        </w:rPr>
        <w:instrText xml:space="preserve"> DATE \@ "d MMMM yyyy" </w:instrText>
      </w:r>
      <w:r w:rsidRPr="00CD50D5">
        <w:rPr>
          <w:rFonts w:cs="Times New Roman"/>
          <w:szCs w:val="24"/>
          <w:lang w:val="en-GB"/>
        </w:rPr>
        <w:fldChar w:fldCharType="separate"/>
      </w:r>
      <w:r w:rsidRPr="00CD50D5">
        <w:rPr>
          <w:rFonts w:cs="Times New Roman"/>
          <w:szCs w:val="24"/>
          <w:lang w:val="en-GB"/>
        </w:rPr>
        <w:t>6 March 2025</w:t>
      </w:r>
      <w:r w:rsidRPr="00CD50D5">
        <w:rPr>
          <w:rFonts w:cs="Times New Roman"/>
          <w:szCs w:val="24"/>
          <w:lang w:val="en-GB"/>
        </w:rPr>
        <w:fldChar w:fldCharType="end"/>
      </w:r>
    </w:p>
    <w:p w14:paraId="728B55AB" w14:textId="062120C9" w:rsidR="00AD0A89" w:rsidRPr="00CD50D5" w:rsidRDefault="00AD0A89" w:rsidP="00AD0A89">
      <w:pPr>
        <w:pStyle w:val="NoSpacing"/>
        <w:rPr>
          <w:rFonts w:cs="Times New Roman"/>
          <w:szCs w:val="24"/>
          <w:lang w:val="en-GB"/>
        </w:rPr>
      </w:pPr>
    </w:p>
    <w:p w14:paraId="1A91753F" w14:textId="592A69DB" w:rsidR="00076760" w:rsidRPr="00CD50D5" w:rsidRDefault="00076760" w:rsidP="00051FCD">
      <w:pPr>
        <w:pStyle w:val="NoSpacing"/>
        <w:rPr>
          <w:rFonts w:cs="Times New Roman"/>
          <w:szCs w:val="24"/>
          <w:lang w:val="en-GB"/>
        </w:rPr>
      </w:pPr>
    </w:p>
    <w:p w14:paraId="5868D087" w14:textId="5B228FE2" w:rsidR="00051FCD" w:rsidRPr="00CD50D5" w:rsidRDefault="00051FCD" w:rsidP="00362C47">
      <w:pPr>
        <w:pStyle w:val="NoSpacing"/>
        <w:rPr>
          <w:rFonts w:cs="Times New Roman"/>
          <w:szCs w:val="24"/>
          <w:lang w:val="en-GB"/>
        </w:rPr>
      </w:pPr>
    </w:p>
    <w:p w14:paraId="2DC295A7" w14:textId="395B57CF" w:rsidR="00362C47" w:rsidRPr="00362C47" w:rsidRDefault="00362C47" w:rsidP="009139A6">
      <w:pPr>
        <w:pStyle w:val="NoSpacing"/>
        <w:rPr>
          <w:rFonts w:cs="Times New Roman"/>
          <w:szCs w:val="24"/>
        </w:rPr>
      </w:pPr>
    </w:p>
    <w:sectPr w:rsidR="00362C47" w:rsidRPr="00362C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DA28" w14:textId="77777777" w:rsidR="00A117F9" w:rsidRPr="00CD50D5" w:rsidRDefault="00A117F9" w:rsidP="009139A6">
      <w:r w:rsidRPr="00CD50D5">
        <w:separator/>
      </w:r>
    </w:p>
  </w:endnote>
  <w:endnote w:type="continuationSeparator" w:id="0">
    <w:p w14:paraId="6750D8B3" w14:textId="77777777" w:rsidR="00A117F9" w:rsidRPr="00CD50D5" w:rsidRDefault="00A117F9" w:rsidP="009139A6">
      <w:r w:rsidRPr="00CD50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2035" w14:textId="77777777" w:rsidR="009139A6" w:rsidRPr="00CD50D5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E54F5" w14:textId="77777777" w:rsidR="009139A6" w:rsidRPr="00CD50D5" w:rsidRDefault="009139A6">
    <w:pPr>
      <w:pStyle w:val="Footer"/>
      <w:rPr>
        <w:rFonts w:cs="Times New Roman"/>
      </w:rPr>
    </w:pPr>
    <w:r w:rsidRPr="00CD50D5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AD9C" w14:textId="77777777" w:rsidR="009139A6" w:rsidRPr="00CD50D5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CEE4" w14:textId="77777777" w:rsidR="00A117F9" w:rsidRPr="00CD50D5" w:rsidRDefault="00A117F9" w:rsidP="009139A6">
      <w:r w:rsidRPr="00CD50D5">
        <w:separator/>
      </w:r>
    </w:p>
  </w:footnote>
  <w:footnote w:type="continuationSeparator" w:id="0">
    <w:p w14:paraId="41489CC2" w14:textId="77777777" w:rsidR="00A117F9" w:rsidRPr="00CD50D5" w:rsidRDefault="00A117F9" w:rsidP="009139A6">
      <w:r w:rsidRPr="00CD50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0E71" w14:textId="77777777" w:rsidR="009139A6" w:rsidRPr="00CD50D5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71D2" w14:textId="77777777" w:rsidR="009139A6" w:rsidRPr="00CD50D5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AF49" w14:textId="77777777" w:rsidR="009139A6" w:rsidRPr="00CD50D5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F9"/>
    <w:rsid w:val="00051FCD"/>
    <w:rsid w:val="00054EDD"/>
    <w:rsid w:val="000666E0"/>
    <w:rsid w:val="00076760"/>
    <w:rsid w:val="0013511D"/>
    <w:rsid w:val="00162871"/>
    <w:rsid w:val="00163462"/>
    <w:rsid w:val="002510B7"/>
    <w:rsid w:val="00270203"/>
    <w:rsid w:val="00270799"/>
    <w:rsid w:val="00295FF7"/>
    <w:rsid w:val="00317E7E"/>
    <w:rsid w:val="00362C47"/>
    <w:rsid w:val="003A7DCD"/>
    <w:rsid w:val="005C130B"/>
    <w:rsid w:val="00657948"/>
    <w:rsid w:val="0074311E"/>
    <w:rsid w:val="00745D1A"/>
    <w:rsid w:val="007C065D"/>
    <w:rsid w:val="007F7090"/>
    <w:rsid w:val="00826F5C"/>
    <w:rsid w:val="009139A6"/>
    <w:rsid w:val="009411C2"/>
    <w:rsid w:val="009448BB"/>
    <w:rsid w:val="00947624"/>
    <w:rsid w:val="0095038F"/>
    <w:rsid w:val="009839DC"/>
    <w:rsid w:val="00A117F9"/>
    <w:rsid w:val="00A236A3"/>
    <w:rsid w:val="00A3176C"/>
    <w:rsid w:val="00AD0A89"/>
    <w:rsid w:val="00AE65F8"/>
    <w:rsid w:val="00AF489C"/>
    <w:rsid w:val="00B22E8A"/>
    <w:rsid w:val="00BA00AB"/>
    <w:rsid w:val="00BA689D"/>
    <w:rsid w:val="00C57CD2"/>
    <w:rsid w:val="00C71834"/>
    <w:rsid w:val="00C92668"/>
    <w:rsid w:val="00C96393"/>
    <w:rsid w:val="00CB4ED9"/>
    <w:rsid w:val="00CD50D5"/>
    <w:rsid w:val="00CE2EF2"/>
    <w:rsid w:val="00CE70DA"/>
    <w:rsid w:val="00DB08F2"/>
    <w:rsid w:val="00E61DA6"/>
    <w:rsid w:val="00EB3209"/>
    <w:rsid w:val="00EB47B3"/>
    <w:rsid w:val="00F03AA5"/>
    <w:rsid w:val="00F41096"/>
    <w:rsid w:val="00F5287F"/>
    <w:rsid w:val="00F57258"/>
    <w:rsid w:val="00FD5BCC"/>
    <w:rsid w:val="00FF1D3A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5E6A"/>
  <w15:chartTrackingRefBased/>
  <w15:docId w15:val="{CEA3364A-A04E-43B5-9EC2-B57ECFB4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2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4427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2025-03-03T16:22:00Z</dcterms:created>
  <dcterms:modified xsi:type="dcterms:W3CDTF">2025-03-06T20:13:00Z</dcterms:modified>
</cp:coreProperties>
</file>