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Colwick.</w:t>
      </w: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694F6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24-107)</w:t>
      </w: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35B6E" w:rsidRDefault="00235B6E" w:rsidP="00235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2016</w:t>
      </w:r>
      <w:r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</w:p>
    <w:sectPr w:rsidR="006B2F86" w:rsidRPr="00235B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B6E" w:rsidRDefault="00235B6E" w:rsidP="00E71FC3">
      <w:pPr>
        <w:spacing w:after="0" w:line="240" w:lineRule="auto"/>
      </w:pPr>
      <w:r>
        <w:separator/>
      </w:r>
    </w:p>
  </w:endnote>
  <w:endnote w:type="continuationSeparator" w:id="0">
    <w:p w:rsidR="00235B6E" w:rsidRDefault="00235B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B6E" w:rsidRDefault="00235B6E" w:rsidP="00E71FC3">
      <w:pPr>
        <w:spacing w:after="0" w:line="240" w:lineRule="auto"/>
      </w:pPr>
      <w:r>
        <w:separator/>
      </w:r>
    </w:p>
  </w:footnote>
  <w:footnote w:type="continuationSeparator" w:id="0">
    <w:p w:rsidR="00235B6E" w:rsidRDefault="00235B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6E"/>
    <w:rsid w:val="00235B6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79D56"/>
  <w15:chartTrackingRefBased/>
  <w15:docId w15:val="{311BEF42-75FD-4D14-B0D5-DB37309C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2016-05-24T21:07:00Z</dcterms:created>
  <dcterms:modified xsi:type="dcterms:W3CDTF">2016-05-24T21:08:00Z</dcterms:modified>
</cp:coreProperties>
</file>