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AF9FE" w14:textId="77777777" w:rsidR="00537A88" w:rsidRDefault="00537A88" w:rsidP="00537A88">
      <w:pPr>
        <w:pStyle w:val="NoSpacing"/>
      </w:pPr>
      <w:r>
        <w:rPr>
          <w:u w:val="single"/>
        </w:rPr>
        <w:t>John MARTYN</w:t>
      </w:r>
      <w:r>
        <w:t xml:space="preserve">         (fl.1409-10)</w:t>
      </w:r>
    </w:p>
    <w:p w14:paraId="6E856C99" w14:textId="77777777" w:rsidR="00537A88" w:rsidRDefault="00537A88" w:rsidP="00537A88">
      <w:pPr>
        <w:pStyle w:val="NoSpacing"/>
      </w:pPr>
      <w:r>
        <w:t>of Canterbury. Suter.</w:t>
      </w:r>
    </w:p>
    <w:p w14:paraId="0FA415EE" w14:textId="77777777" w:rsidR="00537A88" w:rsidRDefault="00537A88" w:rsidP="00537A88">
      <w:pPr>
        <w:pStyle w:val="NoSpacing"/>
      </w:pPr>
    </w:p>
    <w:p w14:paraId="24EA181D" w14:textId="77777777" w:rsidR="00537A88" w:rsidRDefault="00537A88" w:rsidP="00537A88">
      <w:pPr>
        <w:pStyle w:val="NoSpacing"/>
      </w:pPr>
    </w:p>
    <w:p w14:paraId="43ABE368" w14:textId="77777777" w:rsidR="00537A88" w:rsidRDefault="00537A88" w:rsidP="00537A88">
      <w:pPr>
        <w:pStyle w:val="NoSpacing"/>
      </w:pPr>
      <w:r>
        <w:t xml:space="preserve">       1409-10</w:t>
      </w:r>
      <w:r>
        <w:tab/>
        <w:t>He paid 12d to trade in Westgate Ward.</w:t>
      </w:r>
    </w:p>
    <w:p w14:paraId="343FE293" w14:textId="77777777" w:rsidR="00537A88" w:rsidRDefault="00537A88" w:rsidP="00537A88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11E3FA6C" w14:textId="77777777" w:rsidR="00537A88" w:rsidRDefault="00537A88" w:rsidP="00537A88">
      <w:pPr>
        <w:pStyle w:val="NoSpacing"/>
        <w:ind w:left="1440"/>
      </w:pPr>
      <w:r>
        <w:t>J. Meadows Cowper, F.S.A., pub. Cross &amp; Jackman, Printers and Publishers, Canterbury, 1904 p.30).</w:t>
      </w:r>
    </w:p>
    <w:p w14:paraId="720AAC9D" w14:textId="77777777" w:rsidR="00537A88" w:rsidRDefault="00537A88" w:rsidP="00537A88">
      <w:pPr>
        <w:pStyle w:val="NoSpacing"/>
      </w:pPr>
    </w:p>
    <w:p w14:paraId="1E8D09C2" w14:textId="77777777" w:rsidR="00537A88" w:rsidRDefault="00537A88" w:rsidP="00537A88">
      <w:pPr>
        <w:pStyle w:val="NoSpacing"/>
      </w:pPr>
    </w:p>
    <w:p w14:paraId="23BC21BC" w14:textId="77777777" w:rsidR="00537A88" w:rsidRDefault="00537A88" w:rsidP="00537A88">
      <w:pPr>
        <w:pStyle w:val="NoSpacing"/>
      </w:pPr>
      <w:r>
        <w:t>26 April 2025</w:t>
      </w:r>
    </w:p>
    <w:p w14:paraId="6418FA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034DC" w14:textId="77777777" w:rsidR="00537A88" w:rsidRDefault="00537A88" w:rsidP="009139A6">
      <w:r>
        <w:separator/>
      </w:r>
    </w:p>
  </w:endnote>
  <w:endnote w:type="continuationSeparator" w:id="0">
    <w:p w14:paraId="00C77AB4" w14:textId="77777777" w:rsidR="00537A88" w:rsidRDefault="00537A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52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F2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14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4914C" w14:textId="77777777" w:rsidR="00537A88" w:rsidRDefault="00537A88" w:rsidP="009139A6">
      <w:r>
        <w:separator/>
      </w:r>
    </w:p>
  </w:footnote>
  <w:footnote w:type="continuationSeparator" w:id="0">
    <w:p w14:paraId="69DB32BD" w14:textId="77777777" w:rsidR="00537A88" w:rsidRDefault="00537A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2DA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14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32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88"/>
    <w:rsid w:val="000666E0"/>
    <w:rsid w:val="000A2E7A"/>
    <w:rsid w:val="001307AC"/>
    <w:rsid w:val="00190DFA"/>
    <w:rsid w:val="002510B7"/>
    <w:rsid w:val="00270799"/>
    <w:rsid w:val="002737D5"/>
    <w:rsid w:val="00357E4A"/>
    <w:rsid w:val="00537A88"/>
    <w:rsid w:val="005C130B"/>
    <w:rsid w:val="00826F5C"/>
    <w:rsid w:val="00884DD1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92F8"/>
  <w15:chartTrackingRefBased/>
  <w15:docId w15:val="{D4AB8673-F2E9-48AB-9E14-CB0B80F8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2025-04-30T13:08:00Z</dcterms:created>
  <dcterms:modified xsi:type="dcterms:W3CDTF">2025-04-30T13:08:00Z</dcterms:modified>
</cp:coreProperties>
</file>