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E8FAB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4E9A8E27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Parson of Little Waltham, Essex.</w:t>
      </w:r>
    </w:p>
    <w:p w14:paraId="1A4C51C0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8F595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2563C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</w:t>
      </w: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Thomas Eyre of London, </w:t>
      </w:r>
    </w:p>
    <w:p w14:paraId="1052EE14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draper(q.v.), touching a debt of 10 marks.   (C.P.R. 1467-77 p.6)</w:t>
      </w:r>
    </w:p>
    <w:p w14:paraId="5884242B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C7A95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794B9" w14:textId="77777777" w:rsidR="00541754" w:rsidRDefault="00541754" w:rsidP="005417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2021</w:t>
      </w:r>
    </w:p>
    <w:p w14:paraId="7A720B21" w14:textId="70999960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A30594" w14:textId="77777777" w:rsidR="00541754" w:rsidRDefault="00541754" w:rsidP="009139A6">
      <w:r>
        <w:separator/>
      </w:r>
    </w:p>
  </w:endnote>
  <w:endnote w:type="continuationSeparator" w:id="0">
    <w:p w14:paraId="70E297A3" w14:textId="77777777" w:rsidR="00541754" w:rsidRDefault="005417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BD2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832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53E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1E8CD" w14:textId="77777777" w:rsidR="00541754" w:rsidRDefault="00541754" w:rsidP="009139A6">
      <w:r>
        <w:separator/>
      </w:r>
    </w:p>
  </w:footnote>
  <w:footnote w:type="continuationSeparator" w:id="0">
    <w:p w14:paraId="4D4FA576" w14:textId="77777777" w:rsidR="00541754" w:rsidRDefault="005417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EF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400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F8A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54"/>
    <w:rsid w:val="000666E0"/>
    <w:rsid w:val="002510B7"/>
    <w:rsid w:val="00541754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163A7"/>
  <w15:chartTrackingRefBased/>
  <w15:docId w15:val="{1F9BD4B2-9D18-487C-8A5D-28BF9A19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2021-04-11T20:03:00Z</dcterms:created>
  <dcterms:modified xsi:type="dcterms:W3CDTF">2021-04-11T20:04:00Z</dcterms:modified>
</cp:coreProperties>
</file>