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 (alias MERTON)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William Joce of Barnstaple(q.v.), Robert</w:t>
      </w: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Haywode of Barnstaple(q.v.) and John Hamelyn of Totton(q.v.).</w:t>
      </w: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974" w:rsidRDefault="006F2974" w:rsidP="006F2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974" w:rsidRDefault="006F2974" w:rsidP="00564E3C">
      <w:pPr>
        <w:spacing w:after="0" w:line="240" w:lineRule="auto"/>
      </w:pPr>
      <w:r>
        <w:separator/>
      </w:r>
    </w:p>
  </w:endnote>
  <w:endnote w:type="continuationSeparator" w:id="0">
    <w:p w:rsidR="006F2974" w:rsidRDefault="006F297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F2974">
      <w:rPr>
        <w:rFonts w:ascii="Times New Roman" w:hAnsi="Times New Roman" w:cs="Times New Roman"/>
        <w:noProof/>
        <w:sz w:val="24"/>
        <w:szCs w:val="24"/>
      </w:rPr>
      <w:t>11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974" w:rsidRDefault="006F2974" w:rsidP="00564E3C">
      <w:pPr>
        <w:spacing w:after="0" w:line="240" w:lineRule="auto"/>
      </w:pPr>
      <w:r>
        <w:separator/>
      </w:r>
    </w:p>
  </w:footnote>
  <w:footnote w:type="continuationSeparator" w:id="0">
    <w:p w:rsidR="006F2974" w:rsidRDefault="006F297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74"/>
    <w:rsid w:val="00372DC6"/>
    <w:rsid w:val="00564E3C"/>
    <w:rsid w:val="0064591D"/>
    <w:rsid w:val="006F297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B26E3-546D-4365-AB2F-0CD81E55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F29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2015-12-11T19:22:00Z</dcterms:created>
  <dcterms:modified xsi:type="dcterms:W3CDTF">2015-12-11T19:23:00Z</dcterms:modified>
</cp:coreProperties>
</file>