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DE7" w:rsidRDefault="00E03DE7" w:rsidP="00E03D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MARTYN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E03DE7" w:rsidRDefault="00E03DE7" w:rsidP="00E03D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03DE7" w:rsidRDefault="00E03DE7" w:rsidP="00E03D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03DE7" w:rsidRDefault="00E03DE7" w:rsidP="00E03D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He made a plaint of trespass and taking animals against William Wortley</w:t>
      </w:r>
    </w:p>
    <w:p w:rsidR="00E03DE7" w:rsidRDefault="00E03DE7" w:rsidP="00E03D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Hardwyk, West Riding of Yorkshire(q.v.).</w:t>
      </w:r>
    </w:p>
    <w:p w:rsidR="00E03DE7" w:rsidRDefault="00E03DE7" w:rsidP="00E03D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E03DE7" w:rsidRDefault="00E03DE7" w:rsidP="00E03D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03DE7" w:rsidRDefault="00E03DE7" w:rsidP="00E03D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03DE7" w:rsidRDefault="00E03DE7" w:rsidP="00E03D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3DE7" w:rsidRDefault="00E03DE7" w:rsidP="00564E3C">
      <w:pPr>
        <w:spacing w:after="0" w:line="240" w:lineRule="auto"/>
      </w:pPr>
      <w:r>
        <w:separator/>
      </w:r>
    </w:p>
  </w:endnote>
  <w:endnote w:type="continuationSeparator" w:id="0">
    <w:p w:rsidR="00E03DE7" w:rsidRDefault="00E03DE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03DE7">
      <w:rPr>
        <w:rFonts w:ascii="Times New Roman" w:hAnsi="Times New Roman" w:cs="Times New Roman"/>
        <w:noProof/>
        <w:sz w:val="24"/>
        <w:szCs w:val="24"/>
      </w:rPr>
      <w:t>11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3DE7" w:rsidRDefault="00E03DE7" w:rsidP="00564E3C">
      <w:pPr>
        <w:spacing w:after="0" w:line="240" w:lineRule="auto"/>
      </w:pPr>
      <w:r>
        <w:separator/>
      </w:r>
    </w:p>
  </w:footnote>
  <w:footnote w:type="continuationSeparator" w:id="0">
    <w:p w:rsidR="00E03DE7" w:rsidRDefault="00E03DE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DE7"/>
    <w:rsid w:val="00372DC6"/>
    <w:rsid w:val="00564E3C"/>
    <w:rsid w:val="0064591D"/>
    <w:rsid w:val="00DD5B8A"/>
    <w:rsid w:val="00E03DE7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85A597-967B-4A33-8231-47C4F6CFC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03D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2015-12-11T21:25:00Z</dcterms:created>
  <dcterms:modified xsi:type="dcterms:W3CDTF">2015-12-11T21:36:00Z</dcterms:modified>
</cp:coreProperties>
</file>