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Martyn, King’s Justice.</w:t>
      </w: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Waller of Norton(q.v.) and William</w:t>
      </w: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Canon of Tenham(q.v.).  (ibid.)</w:t>
      </w: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C7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CD29C7" w:rsidP="00CD2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9C7" w:rsidRDefault="00CD29C7" w:rsidP="00564E3C">
      <w:pPr>
        <w:spacing w:after="0" w:line="240" w:lineRule="auto"/>
      </w:pPr>
      <w:r>
        <w:separator/>
      </w:r>
    </w:p>
  </w:endnote>
  <w:endnote w:type="continuationSeparator" w:id="0">
    <w:p w:rsidR="00CD29C7" w:rsidRDefault="00CD29C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29C7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9C7" w:rsidRDefault="00CD29C7" w:rsidP="00564E3C">
      <w:pPr>
        <w:spacing w:after="0" w:line="240" w:lineRule="auto"/>
      </w:pPr>
      <w:r>
        <w:separator/>
      </w:r>
    </w:p>
  </w:footnote>
  <w:footnote w:type="continuationSeparator" w:id="0">
    <w:p w:rsidR="00CD29C7" w:rsidRDefault="00CD29C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9C7"/>
    <w:rsid w:val="00372DC6"/>
    <w:rsid w:val="00564E3C"/>
    <w:rsid w:val="0064591D"/>
    <w:rsid w:val="00CD29C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6697B-D192-48D8-AC7A-FEF7E246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D29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2015-12-15T19:40:00Z</dcterms:created>
  <dcterms:modified xsi:type="dcterms:W3CDTF">2015-12-15T19:40:00Z</dcterms:modified>
</cp:coreProperties>
</file>