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DD4" w:rsidRDefault="00DD5DD4" w:rsidP="00DD5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DD5DD4" w:rsidRDefault="00DD5DD4" w:rsidP="00DD5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DD4" w:rsidRDefault="00DD5DD4" w:rsidP="00DD5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DD4" w:rsidRDefault="00DD5DD4" w:rsidP="00DD5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Henry Grey of Dartford, Kent(q.v.).</w:t>
      </w:r>
    </w:p>
    <w:p w:rsidR="00DD5DD4" w:rsidRDefault="00DD5DD4" w:rsidP="00DD5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DD5DD4" w:rsidRDefault="00DD5DD4" w:rsidP="00DD5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DD4" w:rsidRDefault="00DD5DD4" w:rsidP="00DD5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DD4" w:rsidRDefault="00DD5DD4" w:rsidP="00DD5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DD4" w:rsidRDefault="00DD5DD4" w:rsidP="00564E3C">
      <w:pPr>
        <w:spacing w:after="0" w:line="240" w:lineRule="auto"/>
      </w:pPr>
      <w:r>
        <w:separator/>
      </w:r>
    </w:p>
  </w:endnote>
  <w:endnote w:type="continuationSeparator" w:id="0">
    <w:p w:rsidR="00DD5DD4" w:rsidRDefault="00DD5D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D5DD4">
      <w:rPr>
        <w:rFonts w:ascii="Times New Roman" w:hAnsi="Times New Roman" w:cs="Times New Roman"/>
        <w:noProof/>
        <w:sz w:val="24"/>
        <w:szCs w:val="24"/>
      </w:rPr>
      <w:t>11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DD4" w:rsidRDefault="00DD5DD4" w:rsidP="00564E3C">
      <w:pPr>
        <w:spacing w:after="0" w:line="240" w:lineRule="auto"/>
      </w:pPr>
      <w:r>
        <w:separator/>
      </w:r>
    </w:p>
  </w:footnote>
  <w:footnote w:type="continuationSeparator" w:id="0">
    <w:p w:rsidR="00DD5DD4" w:rsidRDefault="00DD5D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DD4"/>
    <w:rsid w:val="00372DC6"/>
    <w:rsid w:val="00564E3C"/>
    <w:rsid w:val="0064591D"/>
    <w:rsid w:val="00DD5B8A"/>
    <w:rsid w:val="00DD5DD4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99D7A7-BF99-4483-8AB1-5DDBE3742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D5D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2015-12-11T19:30:00Z</dcterms:created>
  <dcterms:modified xsi:type="dcterms:W3CDTF">2015-12-11T19:30:00Z</dcterms:modified>
</cp:coreProperties>
</file>