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6DCD1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fl.1429)</w:t>
      </w:r>
    </w:p>
    <w:p w14:paraId="48D2261D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0D0326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3E8FC3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Hugh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Langforde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Chipping Barnet(q.v.) were appointed administrators</w:t>
      </w:r>
    </w:p>
    <w:p w14:paraId="1A1E0635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Pekvyle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Barnet(q.v.).</w:t>
      </w:r>
    </w:p>
    <w:p w14:paraId="0CE0D4FB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28575DBA" w14:textId="77777777" w:rsidR="0013777B" w:rsidRDefault="0013777B" w:rsidP="0013777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3AB3796B" w14:textId="77777777" w:rsidR="0013777B" w:rsidRDefault="0013777B" w:rsidP="0013777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1245D757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2D370" w14:textId="77777777" w:rsidR="0013777B" w:rsidRDefault="0013777B" w:rsidP="001377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2021</w:t>
      </w:r>
    </w:p>
    <w:p w14:paraId="3DD889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48236" w14:textId="77777777" w:rsidR="0013777B" w:rsidRDefault="0013777B" w:rsidP="009139A6">
      <w:r>
        <w:separator/>
      </w:r>
    </w:p>
  </w:endnote>
  <w:endnote w:type="continuationSeparator" w:id="0">
    <w:p w14:paraId="5A9355B0" w14:textId="77777777" w:rsidR="0013777B" w:rsidRDefault="001377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0A0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040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104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5E559" w14:textId="77777777" w:rsidR="0013777B" w:rsidRDefault="0013777B" w:rsidP="009139A6">
      <w:r>
        <w:separator/>
      </w:r>
    </w:p>
  </w:footnote>
  <w:footnote w:type="continuationSeparator" w:id="0">
    <w:p w14:paraId="75EAE4C9" w14:textId="77777777" w:rsidR="0013777B" w:rsidRDefault="001377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92A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47B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476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77B"/>
    <w:rsid w:val="000666E0"/>
    <w:rsid w:val="0013777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43CE9"/>
  <w15:chartTrackingRefBased/>
  <w15:docId w15:val="{536AE3C1-08BC-45FD-A929-0D392147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2021-09-12T16:26:00Z</dcterms:created>
  <dcterms:modified xsi:type="dcterms:W3CDTF">2021-09-12T16:26:00Z</dcterms:modified>
</cp:coreProperties>
</file>