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30526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46196D0E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97B4A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BB17B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Juyn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take the assize in </w:t>
      </w:r>
    </w:p>
    <w:p w14:paraId="6F548F3A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Worcestershire, Herefordshire, Shropshire, Staffordshire,</w:t>
      </w:r>
    </w:p>
    <w:p w14:paraId="1A079238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Berkshire.   (C.P.R. 1422-29 p.40)</w:t>
      </w:r>
    </w:p>
    <w:p w14:paraId="2F81226C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245EE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173E2" w14:textId="77777777" w:rsidR="008F7DB8" w:rsidRDefault="008F7DB8" w:rsidP="008F7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2021</w:t>
      </w:r>
    </w:p>
    <w:p w14:paraId="49B060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782A0" w14:textId="77777777" w:rsidR="008F7DB8" w:rsidRDefault="008F7DB8" w:rsidP="009139A6">
      <w:r>
        <w:separator/>
      </w:r>
    </w:p>
  </w:endnote>
  <w:endnote w:type="continuationSeparator" w:id="0">
    <w:p w14:paraId="47D9AB51" w14:textId="77777777" w:rsidR="008F7DB8" w:rsidRDefault="008F7D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344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2EA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779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62F221" w14:textId="77777777" w:rsidR="008F7DB8" w:rsidRDefault="008F7DB8" w:rsidP="009139A6">
      <w:r>
        <w:separator/>
      </w:r>
    </w:p>
  </w:footnote>
  <w:footnote w:type="continuationSeparator" w:id="0">
    <w:p w14:paraId="757698DD" w14:textId="77777777" w:rsidR="008F7DB8" w:rsidRDefault="008F7D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AE9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62D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BA3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DB8"/>
    <w:rsid w:val="000666E0"/>
    <w:rsid w:val="002510B7"/>
    <w:rsid w:val="005C130B"/>
    <w:rsid w:val="00826F5C"/>
    <w:rsid w:val="008F7DB8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DD0D"/>
  <w15:chartTrackingRefBased/>
  <w15:docId w15:val="{BDDE63D1-6D8A-4E1B-B221-C705BFFB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2021-02-27T14:57:00Z</dcterms:created>
  <dcterms:modified xsi:type="dcterms:W3CDTF">2021-02-27T14:58:00Z</dcterms:modified>
</cp:coreProperties>
</file>