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William Courtenay(q.v.).</w:t>
      </w: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21-342)</w:t>
      </w: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405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405" w:rsidRPr="00297CFF" w:rsidRDefault="00271405" w:rsidP="002714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p w:rsidR="006B2F86" w:rsidRPr="00271405" w:rsidRDefault="0027140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714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405" w:rsidRDefault="00271405" w:rsidP="00E71FC3">
      <w:pPr>
        <w:spacing w:after="0" w:line="240" w:lineRule="auto"/>
      </w:pPr>
      <w:r>
        <w:separator/>
      </w:r>
    </w:p>
  </w:endnote>
  <w:endnote w:type="continuationSeparator" w:id="0">
    <w:p w:rsidR="00271405" w:rsidRDefault="002714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405" w:rsidRDefault="00271405" w:rsidP="00E71FC3">
      <w:pPr>
        <w:spacing w:after="0" w:line="240" w:lineRule="auto"/>
      </w:pPr>
      <w:r>
        <w:separator/>
      </w:r>
    </w:p>
  </w:footnote>
  <w:footnote w:type="continuationSeparator" w:id="0">
    <w:p w:rsidR="00271405" w:rsidRDefault="002714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05"/>
    <w:rsid w:val="0027140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934D"/>
  <w15:chartTrackingRefBased/>
  <w15:docId w15:val="{79BE0380-C714-431C-B9FB-E6CB4AAC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2016-04-03T19:50:00Z</dcterms:created>
  <dcterms:modified xsi:type="dcterms:W3CDTF">2016-04-03T19:50:00Z</dcterms:modified>
</cp:coreProperties>
</file>