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Humphrey Stafford(q.v.).</w:t>
      </w: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21-184)</w:t>
      </w: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55AB" w:rsidRDefault="005655AB" w:rsidP="00565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DD5B8A" w:rsidRPr="005655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5AB" w:rsidRDefault="005655AB" w:rsidP="00564E3C">
      <w:pPr>
        <w:spacing w:after="0" w:line="240" w:lineRule="auto"/>
      </w:pPr>
      <w:r>
        <w:separator/>
      </w:r>
    </w:p>
  </w:endnote>
  <w:endnote w:type="continuationSeparator" w:id="0">
    <w:p w:rsidR="005655AB" w:rsidRDefault="005655A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655AB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5AB" w:rsidRDefault="005655AB" w:rsidP="00564E3C">
      <w:pPr>
        <w:spacing w:after="0" w:line="240" w:lineRule="auto"/>
      </w:pPr>
      <w:r>
        <w:separator/>
      </w:r>
    </w:p>
  </w:footnote>
  <w:footnote w:type="continuationSeparator" w:id="0">
    <w:p w:rsidR="005655AB" w:rsidRDefault="005655A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AB"/>
    <w:rsid w:val="00372DC6"/>
    <w:rsid w:val="00564E3C"/>
    <w:rsid w:val="005655AB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19368"/>
  <w15:chartTrackingRefBased/>
  <w15:docId w15:val="{01F1E71C-A12D-41F2-B2DF-FF0A3AAB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2016-01-09T21:48:00Z</dcterms:created>
  <dcterms:modified xsi:type="dcterms:W3CDTF">2016-01-09T21:48:00Z</dcterms:modified>
</cp:coreProperties>
</file>