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45E07" w14:textId="77777777" w:rsidR="00302813" w:rsidRDefault="00302813" w:rsidP="00302813">
      <w:pPr>
        <w:pStyle w:val="NoSpacing"/>
      </w:pPr>
      <w:r>
        <w:rPr>
          <w:u w:val="single"/>
        </w:rPr>
        <w:t>John MARTYN</w:t>
      </w:r>
      <w:r>
        <w:t xml:space="preserve">    </w:t>
      </w:r>
      <w:proofErr w:type="gramStart"/>
      <w:r>
        <w:t xml:space="preserve">   (</w:t>
      </w:r>
      <w:proofErr w:type="gramEnd"/>
      <w:r>
        <w:t>fl.1418-22)</w:t>
      </w:r>
    </w:p>
    <w:p w14:paraId="4387F681" w14:textId="77777777" w:rsidR="00302813" w:rsidRDefault="00302813" w:rsidP="00302813">
      <w:pPr>
        <w:pStyle w:val="NoSpacing"/>
      </w:pPr>
    </w:p>
    <w:p w14:paraId="52088309" w14:textId="77777777" w:rsidR="00302813" w:rsidRDefault="00302813" w:rsidP="00302813">
      <w:pPr>
        <w:pStyle w:val="NoSpacing"/>
      </w:pPr>
    </w:p>
    <w:p w14:paraId="2B97D7BF" w14:textId="77777777" w:rsidR="00302813" w:rsidRDefault="00302813" w:rsidP="00302813">
      <w:pPr>
        <w:pStyle w:val="NoSpacing"/>
      </w:pPr>
      <w:r>
        <w:t>21 Nov.1418</w:t>
      </w:r>
      <w:r>
        <w:tab/>
        <w:t xml:space="preserve">He was on a commission of </w:t>
      </w:r>
      <w:proofErr w:type="gramStart"/>
      <w:r>
        <w:t>the peace</w:t>
      </w:r>
      <w:proofErr w:type="gramEnd"/>
      <w:r>
        <w:t xml:space="preserve"> for Devon.  (C.P.R. 1416-22 p.452)</w:t>
      </w:r>
    </w:p>
    <w:p w14:paraId="7B3C8E4E" w14:textId="77777777" w:rsidR="00302813" w:rsidRDefault="00302813" w:rsidP="00302813">
      <w:pPr>
        <w:pStyle w:val="NoSpacing"/>
      </w:pPr>
      <w:r>
        <w:t>16 Oct.1420</w:t>
      </w:r>
      <w:r>
        <w:tab/>
        <w:t>He was on a commission of the peace for Devon.   (ibid.)</w:t>
      </w:r>
      <w:r>
        <w:tab/>
      </w:r>
    </w:p>
    <w:p w14:paraId="5D2C30F5" w14:textId="77777777" w:rsidR="00302813" w:rsidRDefault="00302813" w:rsidP="00302813">
      <w:pPr>
        <w:pStyle w:val="NoSpacing"/>
      </w:pPr>
      <w:r>
        <w:t>12 Feb.1422</w:t>
      </w:r>
      <w:r>
        <w:tab/>
        <w:t>He was on a commission of the peace for Devon.   (ibid.)</w:t>
      </w:r>
    </w:p>
    <w:p w14:paraId="035F1321" w14:textId="77777777" w:rsidR="00302813" w:rsidRDefault="00302813" w:rsidP="00302813">
      <w:pPr>
        <w:pStyle w:val="NoSpacing"/>
      </w:pPr>
    </w:p>
    <w:p w14:paraId="716D9095" w14:textId="77777777" w:rsidR="00302813" w:rsidRDefault="00302813" w:rsidP="00302813">
      <w:pPr>
        <w:pStyle w:val="NoSpacing"/>
      </w:pPr>
    </w:p>
    <w:p w14:paraId="13509BCB" w14:textId="77777777" w:rsidR="00302813" w:rsidRDefault="00302813" w:rsidP="00302813">
      <w:pPr>
        <w:pStyle w:val="NoSpacing"/>
      </w:pPr>
      <w:r>
        <w:t>22 November 2024</w:t>
      </w:r>
    </w:p>
    <w:p w14:paraId="78843F9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100DB1" w14:textId="77777777" w:rsidR="00302813" w:rsidRDefault="00302813" w:rsidP="009139A6">
      <w:r>
        <w:separator/>
      </w:r>
    </w:p>
  </w:endnote>
  <w:endnote w:type="continuationSeparator" w:id="0">
    <w:p w14:paraId="2C213F48" w14:textId="77777777" w:rsidR="00302813" w:rsidRDefault="003028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A759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05F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2384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154323" w14:textId="77777777" w:rsidR="00302813" w:rsidRDefault="00302813" w:rsidP="009139A6">
      <w:r>
        <w:separator/>
      </w:r>
    </w:p>
  </w:footnote>
  <w:footnote w:type="continuationSeparator" w:id="0">
    <w:p w14:paraId="42A8C4A2" w14:textId="77777777" w:rsidR="00302813" w:rsidRDefault="003028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0C8A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B234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32A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813"/>
    <w:rsid w:val="000666E0"/>
    <w:rsid w:val="002510B7"/>
    <w:rsid w:val="00270799"/>
    <w:rsid w:val="002B5E44"/>
    <w:rsid w:val="00302813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7DF04"/>
  <w15:chartTrackingRefBased/>
  <w15:docId w15:val="{F3459219-7BF5-401D-81C3-E6C3E6B51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2024-11-22T15:32:00Z</dcterms:created>
  <dcterms:modified xsi:type="dcterms:W3CDTF">2024-11-22T15:33:00Z</dcterms:modified>
</cp:coreProperties>
</file>