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4BEB9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MARTYN</w:t>
      </w:r>
      <w:r>
        <w:rPr>
          <w:rFonts w:cs="Times New Roman"/>
          <w:szCs w:val="24"/>
          <w:lang w:val="en-GB"/>
        </w:rPr>
        <w:t xml:space="preserve">         (fl.1417)</w:t>
      </w:r>
    </w:p>
    <w:p w14:paraId="16A5A1BE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</w:p>
    <w:p w14:paraId="6B3AA407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</w:p>
    <w:p w14:paraId="43B38E9D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 6 Nov.1417</w:t>
      </w:r>
      <w:r>
        <w:rPr>
          <w:rFonts w:cs="Times New Roman"/>
          <w:szCs w:val="24"/>
          <w:lang w:val="en-GB"/>
        </w:rPr>
        <w:tab/>
        <w:t>He was on a commission of the peace for Dorset.   (C.P.R. 1416-22 p.452)</w:t>
      </w:r>
    </w:p>
    <w:p w14:paraId="5A72F06E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21 Apr.1419</w:t>
      </w:r>
      <w:r>
        <w:rPr>
          <w:rFonts w:cs="Times New Roman"/>
          <w:szCs w:val="24"/>
          <w:lang w:val="en-GB"/>
        </w:rPr>
        <w:tab/>
        <w:t>He was on a commission of the peace for Dorset.   (ibid.)</w:t>
      </w:r>
    </w:p>
    <w:p w14:paraId="067E8C2C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Fefb.1422</w:t>
      </w:r>
      <w:r>
        <w:rPr>
          <w:rFonts w:cs="Times New Roman"/>
          <w:szCs w:val="24"/>
          <w:lang w:val="en-GB"/>
        </w:rPr>
        <w:tab/>
        <w:t>He was on a commission of the peace for Dorset.   (ibid.)</w:t>
      </w:r>
    </w:p>
    <w:p w14:paraId="3FD43027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</w:p>
    <w:p w14:paraId="4A481C89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</w:p>
    <w:p w14:paraId="4B7BA1D7" w14:textId="77777777" w:rsidR="00AF367E" w:rsidRDefault="00AF367E" w:rsidP="00AF367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20 March 2025</w:t>
      </w:r>
      <w:r>
        <w:rPr>
          <w:rFonts w:cs="Times New Roman"/>
          <w:szCs w:val="24"/>
          <w:lang w:val="en-GB"/>
        </w:rPr>
        <w:fldChar w:fldCharType="end"/>
      </w:r>
    </w:p>
    <w:p w14:paraId="294D7A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8606B" w14:textId="77777777" w:rsidR="00AF367E" w:rsidRDefault="00AF367E" w:rsidP="009139A6">
      <w:r>
        <w:separator/>
      </w:r>
    </w:p>
  </w:endnote>
  <w:endnote w:type="continuationSeparator" w:id="0">
    <w:p w14:paraId="33D193CE" w14:textId="77777777" w:rsidR="00AF367E" w:rsidRDefault="00AF36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89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B6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A4A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31AD9" w14:textId="77777777" w:rsidR="00AF367E" w:rsidRDefault="00AF367E" w:rsidP="009139A6">
      <w:r>
        <w:separator/>
      </w:r>
    </w:p>
  </w:footnote>
  <w:footnote w:type="continuationSeparator" w:id="0">
    <w:p w14:paraId="51C172D1" w14:textId="77777777" w:rsidR="00AF367E" w:rsidRDefault="00AF36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D3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23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12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7E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AF367E"/>
    <w:rsid w:val="00B41901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418A1"/>
  <w15:chartTrackingRefBased/>
  <w15:docId w15:val="{54C8E19E-30F6-497F-9882-ABD259AD5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2025-03-20T21:03:00Z</dcterms:created>
  <dcterms:modified xsi:type="dcterms:W3CDTF">2025-03-20T21:04:00Z</dcterms:modified>
</cp:coreProperties>
</file>