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AE739" w14:textId="77777777" w:rsidR="00FE25FA" w:rsidRDefault="00FE25FA" w:rsidP="00FE25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21056B7F" w14:textId="77777777" w:rsidR="00FE25FA" w:rsidRDefault="00FE25FA" w:rsidP="00FE25FA">
      <w:pPr>
        <w:pStyle w:val="NoSpacing"/>
        <w:rPr>
          <w:rFonts w:cs="Times New Roman"/>
          <w:szCs w:val="24"/>
        </w:rPr>
      </w:pPr>
    </w:p>
    <w:p w14:paraId="67F9AF4A" w14:textId="77777777" w:rsidR="00FE25FA" w:rsidRDefault="00FE25FA" w:rsidP="00FE25FA">
      <w:pPr>
        <w:pStyle w:val="NoSpacing"/>
        <w:rPr>
          <w:rFonts w:cs="Times New Roman"/>
          <w:szCs w:val="24"/>
        </w:rPr>
      </w:pPr>
    </w:p>
    <w:p w14:paraId="70C6A703" w14:textId="77777777" w:rsidR="00FE25FA" w:rsidRDefault="00FE25FA" w:rsidP="00FE25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7 Jul.1406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</w:t>
      </w:r>
    </w:p>
    <w:p w14:paraId="100204F8" w14:textId="77777777" w:rsidR="00FE25FA" w:rsidRDefault="00FE25FA" w:rsidP="00FE25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Roger de Beauchamp.</w:t>
      </w:r>
    </w:p>
    <w:p w14:paraId="388560B5" w14:textId="77777777" w:rsidR="00FE25FA" w:rsidRDefault="00FE25FA" w:rsidP="00FE25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https://inquisitionspostmortem.ac.uk/view/inquisition/19-074/81</w:t>
        </w:r>
      </w:hyperlink>
      <w:r>
        <w:rPr>
          <w:rFonts w:cs="Times New Roman"/>
          <w:szCs w:val="24"/>
        </w:rPr>
        <w:t xml:space="preserve"> )</w:t>
      </w:r>
    </w:p>
    <w:p w14:paraId="6FDBC596" w14:textId="77777777" w:rsidR="00FE25FA" w:rsidRDefault="00FE25FA" w:rsidP="00FE25FA">
      <w:pPr>
        <w:pStyle w:val="NoSpacing"/>
        <w:rPr>
          <w:rFonts w:cs="Times New Roman"/>
          <w:szCs w:val="24"/>
        </w:rPr>
      </w:pPr>
    </w:p>
    <w:p w14:paraId="5D37F06B" w14:textId="77777777" w:rsidR="00FE25FA" w:rsidRDefault="00FE25FA" w:rsidP="00FE25FA">
      <w:pPr>
        <w:pStyle w:val="NoSpacing"/>
        <w:rPr>
          <w:rFonts w:cs="Times New Roman"/>
          <w:szCs w:val="24"/>
        </w:rPr>
      </w:pPr>
    </w:p>
    <w:p w14:paraId="460F2C7C" w14:textId="77777777" w:rsidR="00FE25FA" w:rsidRDefault="00FE25FA" w:rsidP="00FE25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7A95E0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8EEA0" w14:textId="77777777" w:rsidR="00FE25FA" w:rsidRDefault="00FE25FA" w:rsidP="009139A6">
      <w:r>
        <w:separator/>
      </w:r>
    </w:p>
  </w:endnote>
  <w:endnote w:type="continuationSeparator" w:id="0">
    <w:p w14:paraId="4D93D0C3" w14:textId="77777777" w:rsidR="00FE25FA" w:rsidRDefault="00FE25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11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8F5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E3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E7020" w14:textId="77777777" w:rsidR="00FE25FA" w:rsidRDefault="00FE25FA" w:rsidP="009139A6">
      <w:r>
        <w:separator/>
      </w:r>
    </w:p>
  </w:footnote>
  <w:footnote w:type="continuationSeparator" w:id="0">
    <w:p w14:paraId="1EDED39A" w14:textId="77777777" w:rsidR="00FE25FA" w:rsidRDefault="00FE25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A2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A2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B1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F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4433"/>
  <w15:chartTrackingRefBased/>
  <w15:docId w15:val="{1966CDEE-433D-45F8-ABFE-86617135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25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2023-12-10T17:50:00Z</dcterms:created>
  <dcterms:modified xsi:type="dcterms:W3CDTF">2023-12-10T17:51:00Z</dcterms:modified>
</cp:coreProperties>
</file>