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46EAE" w14:textId="77777777" w:rsidR="003058A8" w:rsidRDefault="003058A8" w:rsidP="003058A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MARTYN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fl.1422)</w:t>
      </w:r>
    </w:p>
    <w:p w14:paraId="2436C1EF" w14:textId="77777777" w:rsidR="003058A8" w:rsidRDefault="003058A8" w:rsidP="003058A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Bridge Ward, London.</w:t>
      </w:r>
    </w:p>
    <w:p w14:paraId="63BAB48E" w14:textId="77777777" w:rsidR="003058A8" w:rsidRDefault="003058A8" w:rsidP="003058A8">
      <w:pPr>
        <w:pStyle w:val="NoSpacing"/>
        <w:rPr>
          <w:rFonts w:cs="Times New Roman"/>
          <w:szCs w:val="24"/>
        </w:rPr>
      </w:pPr>
    </w:p>
    <w:p w14:paraId="0CAD9769" w14:textId="77777777" w:rsidR="003058A8" w:rsidRDefault="003058A8" w:rsidP="003058A8">
      <w:pPr>
        <w:pStyle w:val="NoSpacing"/>
        <w:rPr>
          <w:rFonts w:cs="Times New Roman"/>
          <w:szCs w:val="24"/>
        </w:rPr>
      </w:pPr>
    </w:p>
    <w:p w14:paraId="7A96593A" w14:textId="77777777" w:rsidR="003058A8" w:rsidRDefault="003058A8" w:rsidP="003058A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Jan.1422</w:t>
      </w:r>
      <w:r>
        <w:rPr>
          <w:rFonts w:cs="Times New Roman"/>
          <w:szCs w:val="24"/>
        </w:rPr>
        <w:tab/>
        <w:t>He was elected one of the Constables.</w:t>
      </w:r>
    </w:p>
    <w:p w14:paraId="74EA0E36" w14:textId="77777777" w:rsidR="003058A8" w:rsidRDefault="003058A8" w:rsidP="003058A8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>(“The Government of London and its relations with the Crown 1400-1450” by</w:t>
      </w:r>
    </w:p>
    <w:p w14:paraId="52302F78" w14:textId="77777777" w:rsidR="003058A8" w:rsidRDefault="003058A8" w:rsidP="003058A8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 University of London, January 1970 p.546)</w:t>
      </w:r>
    </w:p>
    <w:p w14:paraId="1D99E031" w14:textId="77777777" w:rsidR="003058A8" w:rsidRDefault="003058A8" w:rsidP="003058A8">
      <w:pPr>
        <w:pStyle w:val="NoSpacing"/>
        <w:rPr>
          <w:rFonts w:eastAsia="Times New Roman" w:cs="Times New Roman"/>
          <w:szCs w:val="24"/>
        </w:rPr>
      </w:pPr>
    </w:p>
    <w:p w14:paraId="333A8A39" w14:textId="77777777" w:rsidR="003058A8" w:rsidRDefault="003058A8" w:rsidP="003058A8">
      <w:pPr>
        <w:pStyle w:val="NoSpacing"/>
        <w:rPr>
          <w:rFonts w:eastAsia="Times New Roman" w:cs="Times New Roman"/>
          <w:szCs w:val="24"/>
        </w:rPr>
      </w:pPr>
    </w:p>
    <w:p w14:paraId="67D57F0D" w14:textId="77777777" w:rsidR="003058A8" w:rsidRPr="00B17F7D" w:rsidRDefault="003058A8" w:rsidP="003058A8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</w:rPr>
        <w:t>23 April 2023</w:t>
      </w:r>
    </w:p>
    <w:p w14:paraId="08E2BC6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E5F02B" w14:textId="77777777" w:rsidR="003058A8" w:rsidRDefault="003058A8" w:rsidP="009139A6">
      <w:r>
        <w:separator/>
      </w:r>
    </w:p>
  </w:endnote>
  <w:endnote w:type="continuationSeparator" w:id="0">
    <w:p w14:paraId="4B3C9D43" w14:textId="77777777" w:rsidR="003058A8" w:rsidRDefault="003058A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A118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CE67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DF3B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623D10" w14:textId="77777777" w:rsidR="003058A8" w:rsidRDefault="003058A8" w:rsidP="009139A6">
      <w:r>
        <w:separator/>
      </w:r>
    </w:p>
  </w:footnote>
  <w:footnote w:type="continuationSeparator" w:id="0">
    <w:p w14:paraId="34EE9E76" w14:textId="77777777" w:rsidR="003058A8" w:rsidRDefault="003058A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48B0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BB65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792A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8A8"/>
    <w:rsid w:val="000666E0"/>
    <w:rsid w:val="002510B7"/>
    <w:rsid w:val="003058A8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07580"/>
  <w15:chartTrackingRefBased/>
  <w15:docId w15:val="{FF93B8E3-6D98-40F9-8331-91D772C06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2023-04-23T20:40:00Z</dcterms:created>
  <dcterms:modified xsi:type="dcterms:W3CDTF">2023-04-23T20:41:00Z</dcterms:modified>
</cp:coreProperties>
</file>