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549B4" w14:textId="77777777" w:rsidR="00066E82" w:rsidRDefault="00066E82" w:rsidP="00066E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Godfrey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fl.1498-9)</w:t>
      </w:r>
    </w:p>
    <w:p w14:paraId="32196352" w14:textId="77777777" w:rsidR="00066E82" w:rsidRDefault="00066E82" w:rsidP="00066E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13040DF8" w14:textId="77777777" w:rsidR="00066E82" w:rsidRDefault="00066E82" w:rsidP="00066E82">
      <w:pPr>
        <w:pStyle w:val="NoSpacing"/>
        <w:rPr>
          <w:rFonts w:cs="Times New Roman"/>
          <w:szCs w:val="24"/>
        </w:rPr>
      </w:pPr>
    </w:p>
    <w:p w14:paraId="1D989A05" w14:textId="77777777" w:rsidR="00066E82" w:rsidRDefault="00066E82" w:rsidP="00066E82">
      <w:pPr>
        <w:pStyle w:val="NoSpacing"/>
        <w:rPr>
          <w:rFonts w:cs="Times New Roman"/>
          <w:szCs w:val="24"/>
        </w:rPr>
      </w:pPr>
    </w:p>
    <w:p w14:paraId="02596AC4" w14:textId="77777777" w:rsidR="00066E82" w:rsidRDefault="00066E82" w:rsidP="00066E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1498-9</w:t>
      </w:r>
      <w:r>
        <w:rPr>
          <w:rFonts w:cs="Times New Roman"/>
          <w:szCs w:val="24"/>
        </w:rPr>
        <w:tab/>
        <w:t xml:space="preserve">He was apprentice of John </w:t>
      </w:r>
      <w:proofErr w:type="spellStart"/>
      <w:r>
        <w:rPr>
          <w:rFonts w:cs="Times New Roman"/>
          <w:szCs w:val="24"/>
        </w:rPr>
        <w:t>Spannysby</w:t>
      </w:r>
      <w:proofErr w:type="spellEnd"/>
      <w:r>
        <w:rPr>
          <w:rFonts w:cs="Times New Roman"/>
          <w:szCs w:val="24"/>
        </w:rPr>
        <w:t xml:space="preserve"> of London, cutler(q.v.).</w:t>
      </w:r>
    </w:p>
    <w:p w14:paraId="3B61967A" w14:textId="77777777" w:rsidR="00066E82" w:rsidRDefault="00066E82" w:rsidP="00066E82">
      <w:pPr>
        <w:pStyle w:val="NoSpacing"/>
        <w:ind w:left="1440"/>
        <w:rPr>
          <w:rFonts w:eastAsia="Times New Roman" w:cs="Times New Roman"/>
          <w:szCs w:val="24"/>
        </w:rPr>
      </w:pPr>
      <w:r w:rsidRPr="00CD7BB1"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 w:rsidRPr="00CD7BB1">
        <w:rPr>
          <w:rFonts w:eastAsia="Times New Roman" w:cs="Times New Roman"/>
          <w:szCs w:val="24"/>
        </w:rPr>
        <w:t>vol.I</w:t>
      </w:r>
      <w:proofErr w:type="spellEnd"/>
      <w:proofErr w:type="gramEnd"/>
      <w:r w:rsidRPr="00CD7BB1">
        <w:rPr>
          <w:rFonts w:eastAsia="Times New Roman" w:cs="Times New Roman"/>
          <w:szCs w:val="24"/>
        </w:rPr>
        <w:t xml:space="preserve"> published by the Cutlers’ Company 1916 p.</w:t>
      </w:r>
      <w:r>
        <w:rPr>
          <w:rFonts w:eastAsia="Times New Roman" w:cs="Times New Roman"/>
          <w:szCs w:val="24"/>
        </w:rPr>
        <w:t>371)</w:t>
      </w:r>
    </w:p>
    <w:p w14:paraId="29D6A5C8" w14:textId="77777777" w:rsidR="00066E82" w:rsidRDefault="00066E82" w:rsidP="00066E82">
      <w:pPr>
        <w:pStyle w:val="NoSpacing"/>
        <w:rPr>
          <w:rFonts w:eastAsia="Times New Roman" w:cs="Times New Roman"/>
          <w:szCs w:val="24"/>
        </w:rPr>
      </w:pPr>
    </w:p>
    <w:p w14:paraId="2AA2C3DF" w14:textId="77777777" w:rsidR="00066E82" w:rsidRDefault="00066E82" w:rsidP="00066E82">
      <w:pPr>
        <w:pStyle w:val="NoSpacing"/>
        <w:rPr>
          <w:rFonts w:eastAsia="Times New Roman" w:cs="Times New Roman"/>
          <w:szCs w:val="24"/>
        </w:rPr>
      </w:pPr>
    </w:p>
    <w:p w14:paraId="4141102A" w14:textId="77777777" w:rsidR="00066E82" w:rsidRDefault="00066E82" w:rsidP="00066E8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March 2023</w:t>
      </w:r>
    </w:p>
    <w:p w14:paraId="3058E5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3F885" w14:textId="77777777" w:rsidR="00066E82" w:rsidRDefault="00066E82" w:rsidP="009139A6">
      <w:r>
        <w:separator/>
      </w:r>
    </w:p>
  </w:endnote>
  <w:endnote w:type="continuationSeparator" w:id="0">
    <w:p w14:paraId="6CA2A556" w14:textId="77777777" w:rsidR="00066E82" w:rsidRDefault="00066E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97D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60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FF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1131C" w14:textId="77777777" w:rsidR="00066E82" w:rsidRDefault="00066E82" w:rsidP="009139A6">
      <w:r>
        <w:separator/>
      </w:r>
    </w:p>
  </w:footnote>
  <w:footnote w:type="continuationSeparator" w:id="0">
    <w:p w14:paraId="2361F373" w14:textId="77777777" w:rsidR="00066E82" w:rsidRDefault="00066E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2D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A38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45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82"/>
    <w:rsid w:val="000666E0"/>
    <w:rsid w:val="00066E8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3B15"/>
  <w15:chartTrackingRefBased/>
  <w15:docId w15:val="{93866734-02E4-44A1-99E0-C9AF4CDF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2023-03-06T12:40:00Z</dcterms:created>
  <dcterms:modified xsi:type="dcterms:W3CDTF">2023-03-06T12:41:00Z</dcterms:modified>
</cp:coreProperties>
</file>