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FCFFE8" w14:textId="77777777" w:rsidR="008D0DB0" w:rsidRDefault="008D0DB0" w:rsidP="008D0D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Edmund MARTYN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fl.1446)</w:t>
      </w:r>
    </w:p>
    <w:p w14:paraId="0BF24997" w14:textId="77777777" w:rsidR="008D0DB0" w:rsidRDefault="008D0DB0" w:rsidP="008D0D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FDE551" w14:textId="77777777" w:rsidR="008D0DB0" w:rsidRDefault="008D0DB0" w:rsidP="008D0D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534EDB" w14:textId="77777777" w:rsidR="008D0DB0" w:rsidRDefault="008D0DB0" w:rsidP="008D0D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1446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debt against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Camberleyn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Newport, Essex(q.v.).</w:t>
      </w:r>
    </w:p>
    <w:p w14:paraId="6A05201E" w14:textId="77777777" w:rsidR="008D0DB0" w:rsidRDefault="008D0DB0" w:rsidP="008D0D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0F5EF7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https://waalt.uh.edu/index.php/IDXCP40no740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61AE02C7" w14:textId="77777777" w:rsidR="008D0DB0" w:rsidRDefault="008D0DB0" w:rsidP="008D0D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AD6B00" w14:textId="77777777" w:rsidR="008D0DB0" w:rsidRDefault="008D0DB0" w:rsidP="008D0D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EECF9D" w14:textId="77777777" w:rsidR="008D0DB0" w:rsidRDefault="008D0DB0" w:rsidP="008D0D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October 2022</w:t>
      </w:r>
    </w:p>
    <w:p w14:paraId="546CC91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7067CE" w14:textId="77777777" w:rsidR="008D0DB0" w:rsidRDefault="008D0DB0" w:rsidP="009139A6">
      <w:r>
        <w:separator/>
      </w:r>
    </w:p>
  </w:endnote>
  <w:endnote w:type="continuationSeparator" w:id="0">
    <w:p w14:paraId="4DFD3A7D" w14:textId="77777777" w:rsidR="008D0DB0" w:rsidRDefault="008D0DB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8AA8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1476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F1CC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6AE6A5" w14:textId="77777777" w:rsidR="008D0DB0" w:rsidRDefault="008D0DB0" w:rsidP="009139A6">
      <w:r>
        <w:separator/>
      </w:r>
    </w:p>
  </w:footnote>
  <w:footnote w:type="continuationSeparator" w:id="0">
    <w:p w14:paraId="3437069C" w14:textId="77777777" w:rsidR="008D0DB0" w:rsidRDefault="008D0DB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8905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1A79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BF5D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DB0"/>
    <w:rsid w:val="000666E0"/>
    <w:rsid w:val="002510B7"/>
    <w:rsid w:val="005C130B"/>
    <w:rsid w:val="00826F5C"/>
    <w:rsid w:val="008D0DB0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7694A9"/>
  <w15:chartTrackingRefBased/>
  <w15:docId w15:val="{1D92E4EA-13B1-4AC2-B2D3-8416595D0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D0DB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74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2022-10-14T18:59:00Z</dcterms:created>
  <dcterms:modified xsi:type="dcterms:W3CDTF">2022-10-14T19:00:00Z</dcterms:modified>
</cp:coreProperties>
</file>