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7F6" w:rsidRDefault="00F827F6" w:rsidP="00F827F6">
      <w:pPr>
        <w:pStyle w:val="NoSpacing"/>
      </w:pPr>
      <w:r>
        <w:rPr>
          <w:u w:val="single"/>
        </w:rPr>
        <w:t>Christopher MARTYN</w:t>
      </w:r>
      <w:r>
        <w:t xml:space="preserve">   </w:t>
      </w:r>
      <w:proofErr w:type="gramStart"/>
      <w:r>
        <w:t xml:space="preserve">   (</w:t>
      </w:r>
      <w:proofErr w:type="gramEnd"/>
      <w:r>
        <w:t>fl.1421)</w:t>
      </w:r>
    </w:p>
    <w:p w:rsidR="00F827F6" w:rsidRDefault="00F827F6" w:rsidP="00F827F6">
      <w:pPr>
        <w:pStyle w:val="NoSpacing"/>
      </w:pPr>
    </w:p>
    <w:p w:rsidR="00F827F6" w:rsidRDefault="00F827F6" w:rsidP="00F827F6">
      <w:pPr>
        <w:pStyle w:val="NoSpacing"/>
      </w:pPr>
    </w:p>
    <w:p w:rsidR="00F827F6" w:rsidRDefault="00F827F6" w:rsidP="00F827F6">
      <w:pPr>
        <w:pStyle w:val="NoSpacing"/>
      </w:pPr>
      <w:r>
        <w:t>27 Jan.1421</w:t>
      </w:r>
      <w:r>
        <w:tab/>
        <w:t>He was a juror on the inquisition post mortem held in Exeter into lands</w:t>
      </w:r>
    </w:p>
    <w:p w:rsidR="00F827F6" w:rsidRDefault="00F827F6" w:rsidP="00F827F6">
      <w:pPr>
        <w:pStyle w:val="NoSpacing"/>
      </w:pPr>
      <w:r>
        <w:tab/>
      </w:r>
      <w:r>
        <w:tab/>
        <w:t>of the late Sir William Cheyne(q.v.).</w:t>
      </w:r>
    </w:p>
    <w:p w:rsidR="00F827F6" w:rsidRDefault="00F827F6" w:rsidP="00487BC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25"/>
        </w:tabs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21-453)</w:t>
      </w:r>
      <w:r w:rsidR="00487BC6">
        <w:tab/>
      </w:r>
    </w:p>
    <w:p w:rsidR="00487BC6" w:rsidRDefault="00487BC6" w:rsidP="00487BC6">
      <w:pPr>
        <w:pStyle w:val="NoSpacing"/>
      </w:pPr>
      <w:r>
        <w:t xml:space="preserve">  9 Aug.1421</w:t>
      </w:r>
      <w:r>
        <w:tab/>
        <w:t>He was a juror on the inquisition post mortem held in Exeter into lands</w:t>
      </w:r>
    </w:p>
    <w:p w:rsidR="00487BC6" w:rsidRDefault="00487BC6" w:rsidP="00487BC6">
      <w:pPr>
        <w:pStyle w:val="NoSpacing"/>
      </w:pPr>
      <w:r>
        <w:tab/>
      </w:r>
      <w:r>
        <w:tab/>
        <w:t>of the late Thomas Holes(q.v.).</w:t>
      </w:r>
    </w:p>
    <w:p w:rsidR="00487BC6" w:rsidRDefault="00487BC6" w:rsidP="00487BC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21-573)</w:t>
      </w:r>
    </w:p>
    <w:p w:rsidR="00487BC6" w:rsidRDefault="00487BC6" w:rsidP="00487BC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25"/>
        </w:tabs>
      </w:pPr>
    </w:p>
    <w:p w:rsidR="00F827F6" w:rsidRDefault="00F827F6" w:rsidP="00F827F6">
      <w:pPr>
        <w:pStyle w:val="NoSpacing"/>
      </w:pPr>
    </w:p>
    <w:p w:rsidR="00F827F6" w:rsidRDefault="00F827F6" w:rsidP="00F827F6">
      <w:pPr>
        <w:pStyle w:val="NoSpacing"/>
      </w:pPr>
    </w:p>
    <w:p w:rsidR="00F827F6" w:rsidRDefault="00F827F6" w:rsidP="00F827F6">
      <w:pPr>
        <w:pStyle w:val="NoSpacing"/>
      </w:pPr>
      <w:r>
        <w:t>16 July 2016</w:t>
      </w:r>
    </w:p>
    <w:p w:rsidR="00487BC6" w:rsidRDefault="00487BC6" w:rsidP="00F827F6">
      <w:pPr>
        <w:pStyle w:val="NoSpacing"/>
      </w:pPr>
      <w:r>
        <w:t>31 December 2016</w:t>
      </w:r>
      <w:bookmarkStart w:id="0" w:name="_GoBack"/>
      <w:bookmarkEnd w:id="0"/>
    </w:p>
    <w:p w:rsidR="006B2F86" w:rsidRPr="00F827F6" w:rsidRDefault="00487BC6" w:rsidP="00E71FC3">
      <w:pPr>
        <w:pStyle w:val="NoSpacing"/>
      </w:pPr>
    </w:p>
    <w:sectPr w:rsidR="006B2F86" w:rsidRPr="00F827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7F6" w:rsidRDefault="00F827F6" w:rsidP="00E71FC3">
      <w:pPr>
        <w:spacing w:after="0" w:line="240" w:lineRule="auto"/>
      </w:pPr>
      <w:r>
        <w:separator/>
      </w:r>
    </w:p>
  </w:endnote>
  <w:endnote w:type="continuationSeparator" w:id="0">
    <w:p w:rsidR="00F827F6" w:rsidRDefault="00F827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7F6" w:rsidRDefault="00F827F6" w:rsidP="00E71FC3">
      <w:pPr>
        <w:spacing w:after="0" w:line="240" w:lineRule="auto"/>
      </w:pPr>
      <w:r>
        <w:separator/>
      </w:r>
    </w:p>
  </w:footnote>
  <w:footnote w:type="continuationSeparator" w:id="0">
    <w:p w:rsidR="00F827F6" w:rsidRDefault="00F827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7F6"/>
    <w:rsid w:val="001A7C09"/>
    <w:rsid w:val="00487BC6"/>
    <w:rsid w:val="00733BE7"/>
    <w:rsid w:val="00AB52E8"/>
    <w:rsid w:val="00B16D3F"/>
    <w:rsid w:val="00E71FC3"/>
    <w:rsid w:val="00EF4813"/>
    <w:rsid w:val="00F8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7C993"/>
  <w15:chartTrackingRefBased/>
  <w15:docId w15:val="{94B8CA4C-816F-4DAC-93EF-B9CC1275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8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2016-07-16T20:59:00Z</dcterms:created>
  <dcterms:modified xsi:type="dcterms:W3CDTF">2016-12-31T16:44:00Z</dcterms:modified>
</cp:coreProperties>
</file>