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68F4B" w14:textId="77777777" w:rsidR="00FC3D5F" w:rsidRDefault="00FC3D5F" w:rsidP="00FC3D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MARTYN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AE3E8BF" w14:textId="77777777" w:rsidR="00FC3D5F" w:rsidRDefault="00FC3D5F" w:rsidP="00FC3D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Downham Market, Norfolk. </w:t>
      </w:r>
    </w:p>
    <w:p w14:paraId="64649936" w14:textId="77777777" w:rsidR="00FC3D5F" w:rsidRDefault="00FC3D5F" w:rsidP="00FC3D5F">
      <w:pPr>
        <w:rPr>
          <w:rFonts w:ascii="Times New Roman" w:hAnsi="Times New Roman" w:cs="Times New Roman"/>
        </w:rPr>
      </w:pPr>
    </w:p>
    <w:p w14:paraId="0256A4CE" w14:textId="77777777" w:rsidR="00FC3D5F" w:rsidRDefault="00FC3D5F" w:rsidP="00FC3D5F">
      <w:pPr>
        <w:rPr>
          <w:rFonts w:ascii="Times New Roman" w:hAnsi="Times New Roman" w:cs="Times New Roman"/>
        </w:rPr>
      </w:pPr>
    </w:p>
    <w:p w14:paraId="50FD33CC" w14:textId="77777777" w:rsidR="00FC3D5F" w:rsidRDefault="00FC3D5F" w:rsidP="00FC3D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William(q.v.).</w:t>
      </w:r>
    </w:p>
    <w:p w14:paraId="1CB90576" w14:textId="77777777" w:rsidR="00FC3D5F" w:rsidRDefault="00FC3D5F" w:rsidP="00FC3D5F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01133D03" w14:textId="77777777" w:rsidR="00FC3D5F" w:rsidRDefault="00FC3D5F" w:rsidP="00FC3D5F">
      <w:pPr>
        <w:rPr>
          <w:rFonts w:ascii="Times New Roman" w:hAnsi="Times New Roman" w:cs="Times New Roman"/>
        </w:rPr>
      </w:pPr>
    </w:p>
    <w:p w14:paraId="5A1857F5" w14:textId="77777777" w:rsidR="00FC3D5F" w:rsidRDefault="00FC3D5F" w:rsidP="00FC3D5F">
      <w:pPr>
        <w:rPr>
          <w:rFonts w:ascii="Times New Roman" w:hAnsi="Times New Roman" w:cs="Times New Roman"/>
        </w:rPr>
      </w:pPr>
    </w:p>
    <w:p w14:paraId="72F330DD" w14:textId="77777777" w:rsidR="00FC3D5F" w:rsidRDefault="00FC3D5F" w:rsidP="00FC3D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Styward</w:t>
      </w:r>
      <w:proofErr w:type="spellEnd"/>
      <w:r>
        <w:rPr>
          <w:rFonts w:ascii="Times New Roman" w:hAnsi="Times New Roman" w:cs="Times New Roman"/>
        </w:rPr>
        <w:t xml:space="preserve">(q.v.) brought a plaint of trespass and taking a servant </w:t>
      </w:r>
    </w:p>
    <w:p w14:paraId="76A671F0" w14:textId="77777777" w:rsidR="00FC3D5F" w:rsidRDefault="00FC3D5F" w:rsidP="00FC3D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them.   (ibid.)</w:t>
      </w:r>
    </w:p>
    <w:p w14:paraId="6A6DF481" w14:textId="77777777" w:rsidR="00FC3D5F" w:rsidRDefault="00FC3D5F" w:rsidP="00FC3D5F">
      <w:pPr>
        <w:rPr>
          <w:rFonts w:ascii="Times New Roman" w:hAnsi="Times New Roman" w:cs="Times New Roman"/>
        </w:rPr>
      </w:pPr>
    </w:p>
    <w:p w14:paraId="1749DD7F" w14:textId="77777777" w:rsidR="00FC3D5F" w:rsidRDefault="00FC3D5F" w:rsidP="00FC3D5F">
      <w:pPr>
        <w:rPr>
          <w:rFonts w:ascii="Times New Roman" w:hAnsi="Times New Roman" w:cs="Times New Roman"/>
        </w:rPr>
      </w:pPr>
    </w:p>
    <w:p w14:paraId="07C30271" w14:textId="77777777" w:rsidR="00FC3D5F" w:rsidRDefault="00FC3D5F" w:rsidP="00FC3D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February 2019</w:t>
      </w:r>
    </w:p>
    <w:p w14:paraId="2B38A390" w14:textId="77777777" w:rsidR="006B2F86" w:rsidRPr="00E71FC3" w:rsidRDefault="00FC3D5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9E4BE" w14:textId="77777777" w:rsidR="00FC3D5F" w:rsidRDefault="00FC3D5F" w:rsidP="00E71FC3">
      <w:r>
        <w:separator/>
      </w:r>
    </w:p>
  </w:endnote>
  <w:endnote w:type="continuationSeparator" w:id="0">
    <w:p w14:paraId="5FD7170B" w14:textId="77777777" w:rsidR="00FC3D5F" w:rsidRDefault="00FC3D5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9DE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7A42E" w14:textId="77777777" w:rsidR="00FC3D5F" w:rsidRDefault="00FC3D5F" w:rsidP="00E71FC3">
      <w:r>
        <w:separator/>
      </w:r>
    </w:p>
  </w:footnote>
  <w:footnote w:type="continuationSeparator" w:id="0">
    <w:p w14:paraId="5828A2EA" w14:textId="77777777" w:rsidR="00FC3D5F" w:rsidRDefault="00FC3D5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5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D8574"/>
  <w15:chartTrackingRefBased/>
  <w15:docId w15:val="{921FB0BA-12AC-40BC-B51E-FE19A21DE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3D5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C3D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2019-02-06T19:55:00Z</dcterms:created>
  <dcterms:modified xsi:type="dcterms:W3CDTF">2019-02-06T19:56:00Z</dcterms:modified>
</cp:coreProperties>
</file>