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8C4" w:rsidRPr="00A828FA" w:rsidRDefault="009C08C4" w:rsidP="009C08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  <w:u w:val="single"/>
        </w:rPr>
        <w:t>William MARTIN</w:t>
      </w:r>
      <w:r w:rsidRPr="00A828FA">
        <w:rPr>
          <w:rFonts w:ascii="Times New Roman" w:hAnsi="Times New Roman" w:cs="Times New Roman"/>
          <w:sz w:val="24"/>
          <w:szCs w:val="24"/>
        </w:rPr>
        <w:t xml:space="preserve">      (fl.1489)</w:t>
      </w:r>
    </w:p>
    <w:p w:rsidR="009C08C4" w:rsidRPr="00A828FA" w:rsidRDefault="009C08C4" w:rsidP="009C08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>of Brook, Kent.</w:t>
      </w:r>
    </w:p>
    <w:p w:rsidR="009C08C4" w:rsidRPr="00A828FA" w:rsidRDefault="009C08C4" w:rsidP="009C0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08C4" w:rsidRPr="00A828FA" w:rsidRDefault="009C08C4" w:rsidP="009C0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08C4" w:rsidRPr="00A828FA" w:rsidRDefault="009C08C4" w:rsidP="009C08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ab/>
        <w:t>1489</w:t>
      </w:r>
      <w:r w:rsidRPr="00A828FA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9C08C4" w:rsidRPr="00A828FA" w:rsidRDefault="009C08C4" w:rsidP="009C0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08C4" w:rsidRPr="00A828FA" w:rsidRDefault="009C08C4" w:rsidP="009C0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9C08C4" w:rsidP="009C08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8C4" w:rsidRDefault="009C08C4" w:rsidP="00564E3C">
      <w:pPr>
        <w:spacing w:after="0" w:line="240" w:lineRule="auto"/>
      </w:pPr>
      <w:r>
        <w:separator/>
      </w:r>
    </w:p>
  </w:endnote>
  <w:endnote w:type="continuationSeparator" w:id="0">
    <w:p w:rsidR="009C08C4" w:rsidRDefault="009C08C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08C4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8C4" w:rsidRDefault="009C08C4" w:rsidP="00564E3C">
      <w:pPr>
        <w:spacing w:after="0" w:line="240" w:lineRule="auto"/>
      </w:pPr>
      <w:r>
        <w:separator/>
      </w:r>
    </w:p>
  </w:footnote>
  <w:footnote w:type="continuationSeparator" w:id="0">
    <w:p w:rsidR="009C08C4" w:rsidRDefault="009C08C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C4"/>
    <w:rsid w:val="00372DC6"/>
    <w:rsid w:val="00564E3C"/>
    <w:rsid w:val="0064591D"/>
    <w:rsid w:val="009C08C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8362A8-121F-4DBD-8C8D-4CA5F819A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2015-11-13T20:39:00Z</dcterms:created>
  <dcterms:modified xsi:type="dcterms:W3CDTF">2015-11-13T20:40:00Z</dcterms:modified>
</cp:coreProperties>
</file>