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2D972" w14:textId="77777777" w:rsidR="00527101" w:rsidRDefault="00527101" w:rsidP="00527101">
      <w:pPr>
        <w:pStyle w:val="NoSpacing"/>
      </w:pPr>
      <w:r>
        <w:rPr>
          <w:u w:val="single"/>
        </w:rPr>
        <w:t>Roger MARTIN</w:t>
      </w:r>
      <w:r>
        <w:t xml:space="preserve">    </w:t>
      </w:r>
      <w:proofErr w:type="gramStart"/>
      <w:r>
        <w:t xml:space="preserve">   (</w:t>
      </w:r>
      <w:proofErr w:type="gramEnd"/>
      <w:r>
        <w:t>fl.1437)</w:t>
      </w:r>
    </w:p>
    <w:p w14:paraId="5A6CD064" w14:textId="77777777" w:rsidR="00527101" w:rsidRDefault="00527101" w:rsidP="00527101">
      <w:pPr>
        <w:pStyle w:val="NoSpacing"/>
      </w:pPr>
      <w:r>
        <w:t>of Oxford University.</w:t>
      </w:r>
    </w:p>
    <w:p w14:paraId="1B836E56" w14:textId="77777777" w:rsidR="00527101" w:rsidRDefault="00527101" w:rsidP="00527101">
      <w:pPr>
        <w:pStyle w:val="NoSpacing"/>
      </w:pPr>
    </w:p>
    <w:p w14:paraId="1C2CA333" w14:textId="77777777" w:rsidR="00527101" w:rsidRDefault="00527101" w:rsidP="00527101">
      <w:pPr>
        <w:pStyle w:val="NoSpacing"/>
      </w:pPr>
    </w:p>
    <w:p w14:paraId="777D99B7" w14:textId="77777777" w:rsidR="00527101" w:rsidRDefault="00527101" w:rsidP="00527101">
      <w:pPr>
        <w:pStyle w:val="NoSpacing"/>
      </w:pPr>
      <w:r>
        <w:tab/>
        <w:t>1437</w:t>
      </w:r>
      <w:r>
        <w:tab/>
        <w:t xml:space="preserve">Principal of </w:t>
      </w:r>
      <w:proofErr w:type="spellStart"/>
      <w:proofErr w:type="gramStart"/>
      <w:r>
        <w:t>St.Alban</w:t>
      </w:r>
      <w:proofErr w:type="spellEnd"/>
      <w:proofErr w:type="gramEnd"/>
      <w:r>
        <w:t xml:space="preserve"> Hall.</w:t>
      </w:r>
    </w:p>
    <w:p w14:paraId="287EF88B" w14:textId="77777777" w:rsidR="00527101" w:rsidRDefault="00527101" w:rsidP="00527101">
      <w:pPr>
        <w:pStyle w:val="NoSpacing"/>
      </w:pPr>
      <w:r>
        <w:tab/>
      </w:r>
      <w:r>
        <w:tab/>
        <w:t xml:space="preserve">("Oxford </w:t>
      </w:r>
      <w:proofErr w:type="spellStart"/>
      <w:r>
        <w:t>Honours</w:t>
      </w:r>
      <w:proofErr w:type="spellEnd"/>
      <w:r>
        <w:t xml:space="preserve"> 1220 – 1896" pub. The Clarendon Press 1894 p.166)</w:t>
      </w:r>
    </w:p>
    <w:p w14:paraId="2A11B81A" w14:textId="77777777" w:rsidR="00527101" w:rsidRDefault="00527101" w:rsidP="00527101">
      <w:pPr>
        <w:pStyle w:val="NoSpacing"/>
      </w:pPr>
    </w:p>
    <w:p w14:paraId="04D07B7D" w14:textId="77777777" w:rsidR="00527101" w:rsidRDefault="00527101" w:rsidP="00527101">
      <w:pPr>
        <w:pStyle w:val="NoSpacing"/>
      </w:pPr>
    </w:p>
    <w:p w14:paraId="4D1E2D2C" w14:textId="77777777" w:rsidR="00527101" w:rsidRDefault="00527101" w:rsidP="00527101">
      <w:pPr>
        <w:pStyle w:val="NoSpacing"/>
      </w:pPr>
      <w:r>
        <w:t>2 December 2024</w:t>
      </w:r>
    </w:p>
    <w:p w14:paraId="7531C8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6636C" w14:textId="77777777" w:rsidR="00527101" w:rsidRDefault="00527101" w:rsidP="009139A6">
      <w:r>
        <w:separator/>
      </w:r>
    </w:p>
  </w:endnote>
  <w:endnote w:type="continuationSeparator" w:id="0">
    <w:p w14:paraId="5B0D103F" w14:textId="77777777" w:rsidR="00527101" w:rsidRDefault="005271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EF3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08D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E16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19F44" w14:textId="77777777" w:rsidR="00527101" w:rsidRDefault="00527101" w:rsidP="009139A6">
      <w:r>
        <w:separator/>
      </w:r>
    </w:p>
  </w:footnote>
  <w:footnote w:type="continuationSeparator" w:id="0">
    <w:p w14:paraId="5328560F" w14:textId="77777777" w:rsidR="00527101" w:rsidRDefault="005271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E3F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529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8DD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01"/>
    <w:rsid w:val="000666E0"/>
    <w:rsid w:val="00101CE1"/>
    <w:rsid w:val="002510B7"/>
    <w:rsid w:val="00270799"/>
    <w:rsid w:val="0052710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4A229"/>
  <w15:chartTrackingRefBased/>
  <w15:docId w15:val="{DE966784-2FCF-4A39-8154-A9F30859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2024-12-07T09:28:00Z</dcterms:created>
  <dcterms:modified xsi:type="dcterms:W3CDTF">2024-12-07T09:29:00Z</dcterms:modified>
</cp:coreProperties>
</file>