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F9" w:rsidRPr="006D025F" w:rsidRDefault="003169F9" w:rsidP="003169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  <w:u w:val="single"/>
        </w:rPr>
        <w:t>Robert MARTIN</w:t>
      </w:r>
      <w:r w:rsidRPr="006D025F"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:rsidR="003169F9" w:rsidRPr="006D025F" w:rsidRDefault="003169F9" w:rsidP="003169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of Stelling, Kent.</w:t>
      </w:r>
    </w:p>
    <w:p w:rsidR="003169F9" w:rsidRPr="006D025F" w:rsidRDefault="003169F9" w:rsidP="00316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69F9" w:rsidRPr="006D025F" w:rsidRDefault="003169F9" w:rsidP="00316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69F9" w:rsidRPr="006D025F" w:rsidRDefault="003169F9" w:rsidP="003169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ab/>
        <w:t>1483</w:t>
      </w:r>
      <w:r w:rsidRPr="006D025F">
        <w:rPr>
          <w:rFonts w:ascii="Times New Roman" w:hAnsi="Times New Roman" w:cs="Times New Roman"/>
          <w:sz w:val="24"/>
          <w:szCs w:val="24"/>
        </w:rPr>
        <w:tab/>
        <w:t>He made his Will.  (Plomer p.320)</w:t>
      </w:r>
    </w:p>
    <w:p w:rsidR="003169F9" w:rsidRPr="006D025F" w:rsidRDefault="003169F9" w:rsidP="00316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69F9" w:rsidRPr="006D025F" w:rsidRDefault="003169F9" w:rsidP="00316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3169F9" w:rsidP="003169F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25F">
        <w:rPr>
          <w:rFonts w:ascii="Times New Roman" w:hAnsi="Times New Roman" w:cs="Times New Roman"/>
          <w:sz w:val="24"/>
          <w:szCs w:val="24"/>
        </w:rPr>
        <w:t>17 October 2015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69F9" w:rsidRDefault="003169F9" w:rsidP="00564E3C">
      <w:pPr>
        <w:spacing w:after="0" w:line="240" w:lineRule="auto"/>
      </w:pPr>
      <w:r>
        <w:separator/>
      </w:r>
    </w:p>
  </w:endnote>
  <w:endnote w:type="continuationSeparator" w:id="0">
    <w:p w:rsidR="003169F9" w:rsidRDefault="003169F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69F9">
      <w:rPr>
        <w:rFonts w:ascii="Times New Roman" w:hAnsi="Times New Roman" w:cs="Times New Roman"/>
        <w:noProof/>
        <w:sz w:val="24"/>
        <w:szCs w:val="24"/>
      </w:rPr>
      <w:t>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69F9" w:rsidRDefault="003169F9" w:rsidP="00564E3C">
      <w:pPr>
        <w:spacing w:after="0" w:line="240" w:lineRule="auto"/>
      </w:pPr>
      <w:r>
        <w:separator/>
      </w:r>
    </w:p>
  </w:footnote>
  <w:footnote w:type="continuationSeparator" w:id="0">
    <w:p w:rsidR="003169F9" w:rsidRDefault="003169F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9F9"/>
    <w:rsid w:val="003169F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5403B5-BC88-4011-B970-4CDF2E81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2015-11-05T21:09:00Z</dcterms:created>
  <dcterms:modified xsi:type="dcterms:W3CDTF">2015-11-05T21:11:00Z</dcterms:modified>
</cp:coreProperties>
</file>