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Richard MARTIN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 (fl.1502-3)</w:t>
      </w: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of Canterbury and Lydd, Kent.</w:t>
      </w: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 xml:space="preserve">         1502-3</w:t>
      </w:r>
      <w:r w:rsidRPr="006D025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B66" w:rsidRPr="006D025F" w:rsidRDefault="00E86B66" w:rsidP="00E86B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B66" w:rsidRDefault="00E86B66" w:rsidP="00564E3C">
      <w:pPr>
        <w:spacing w:after="0" w:line="240" w:lineRule="auto"/>
      </w:pPr>
      <w:r>
        <w:separator/>
      </w:r>
    </w:p>
  </w:endnote>
  <w:endnote w:type="continuationSeparator" w:id="0">
    <w:p w:rsidR="00E86B66" w:rsidRDefault="00E86B6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6B66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B66" w:rsidRDefault="00E86B66" w:rsidP="00564E3C">
      <w:pPr>
        <w:spacing w:after="0" w:line="240" w:lineRule="auto"/>
      </w:pPr>
      <w:r>
        <w:separator/>
      </w:r>
    </w:p>
  </w:footnote>
  <w:footnote w:type="continuationSeparator" w:id="0">
    <w:p w:rsidR="00E86B66" w:rsidRDefault="00E86B6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66"/>
    <w:rsid w:val="00372DC6"/>
    <w:rsid w:val="00564E3C"/>
    <w:rsid w:val="0064591D"/>
    <w:rsid w:val="00DD5B8A"/>
    <w:rsid w:val="00E86B6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5370E-9805-4666-B842-58062825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2015-11-05T21:07:00Z</dcterms:created>
  <dcterms:modified xsi:type="dcterms:W3CDTF">2015-11-05T21:09:00Z</dcterms:modified>
</cp:coreProperties>
</file>