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8F" w:rsidRDefault="00712F8F" w:rsidP="00712F8F">
      <w:pPr>
        <w:pStyle w:val="NoSpacing"/>
      </w:pPr>
      <w:r>
        <w:rPr>
          <w:u w:val="single"/>
        </w:rPr>
        <w:t>John MARTYN, the elder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12F8F" w:rsidRDefault="008E2DC0" w:rsidP="00712F8F">
      <w:pPr>
        <w:pStyle w:val="NoSpacing"/>
      </w:pPr>
      <w:r>
        <w:t>of Carsha</w:t>
      </w:r>
      <w:bookmarkStart w:id="0" w:name="_GoBack"/>
      <w:bookmarkEnd w:id="0"/>
      <w:r w:rsidR="00712F8F">
        <w:t>lton, Surrey. Labourer.</w:t>
      </w:r>
    </w:p>
    <w:p w:rsidR="00712F8F" w:rsidRDefault="00712F8F" w:rsidP="00712F8F">
      <w:pPr>
        <w:pStyle w:val="NoSpacing"/>
      </w:pPr>
    </w:p>
    <w:p w:rsidR="00712F8F" w:rsidRDefault="00712F8F" w:rsidP="00712F8F">
      <w:pPr>
        <w:pStyle w:val="NoSpacing"/>
      </w:pPr>
    </w:p>
    <w:p w:rsidR="00712F8F" w:rsidRDefault="00712F8F" w:rsidP="00712F8F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712F8F" w:rsidRDefault="00712F8F" w:rsidP="00712F8F">
      <w:pPr>
        <w:pStyle w:val="NoSpacing"/>
      </w:pPr>
    </w:p>
    <w:p w:rsidR="00712F8F" w:rsidRDefault="00712F8F" w:rsidP="00712F8F">
      <w:pPr>
        <w:pStyle w:val="NoSpacing"/>
      </w:pPr>
    </w:p>
    <w:p w:rsidR="00712F8F" w:rsidRPr="00DB3589" w:rsidRDefault="00712F8F" w:rsidP="00712F8F">
      <w:pPr>
        <w:pStyle w:val="NoSpacing"/>
      </w:pPr>
      <w:r>
        <w:t>4 August 2016</w:t>
      </w:r>
    </w:p>
    <w:p w:rsidR="006B2F86" w:rsidRPr="00712F8F" w:rsidRDefault="008E2DC0" w:rsidP="00E71FC3">
      <w:pPr>
        <w:pStyle w:val="NoSpacing"/>
      </w:pPr>
    </w:p>
    <w:sectPr w:rsidR="006B2F86" w:rsidRPr="00712F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F8F" w:rsidRDefault="00712F8F" w:rsidP="00E71FC3">
      <w:pPr>
        <w:spacing w:after="0" w:line="240" w:lineRule="auto"/>
      </w:pPr>
      <w:r>
        <w:separator/>
      </w:r>
    </w:p>
  </w:endnote>
  <w:endnote w:type="continuationSeparator" w:id="0">
    <w:p w:rsidR="00712F8F" w:rsidRDefault="00712F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F8F" w:rsidRDefault="00712F8F" w:rsidP="00E71FC3">
      <w:pPr>
        <w:spacing w:after="0" w:line="240" w:lineRule="auto"/>
      </w:pPr>
      <w:r>
        <w:separator/>
      </w:r>
    </w:p>
  </w:footnote>
  <w:footnote w:type="continuationSeparator" w:id="0">
    <w:p w:rsidR="00712F8F" w:rsidRDefault="00712F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8F"/>
    <w:rsid w:val="001A7C09"/>
    <w:rsid w:val="00712F8F"/>
    <w:rsid w:val="00733BE7"/>
    <w:rsid w:val="008E2DC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D74F5"/>
  <w15:chartTrackingRefBased/>
  <w15:docId w15:val="{CC30459F-D989-44BF-B06B-C7AA0C5B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2016-08-04T21:19:00Z</dcterms:created>
  <dcterms:modified xsi:type="dcterms:W3CDTF">2016-08-04T21:20:00Z</dcterms:modified>
</cp:coreProperties>
</file>