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MARTIN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Saltwood, Kent.</w:t>
      </w:r>
    </w:p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1484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0590" w:rsidRPr="000A14D7" w:rsidRDefault="00610590" w:rsidP="0061059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590" w:rsidRDefault="00610590" w:rsidP="00564E3C">
      <w:pPr>
        <w:spacing w:after="0" w:line="240" w:lineRule="auto"/>
      </w:pPr>
      <w:r>
        <w:separator/>
      </w:r>
    </w:p>
  </w:endnote>
  <w:endnote w:type="continuationSeparator" w:id="0">
    <w:p w:rsidR="00610590" w:rsidRDefault="0061059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10590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590" w:rsidRDefault="00610590" w:rsidP="00564E3C">
      <w:pPr>
        <w:spacing w:after="0" w:line="240" w:lineRule="auto"/>
      </w:pPr>
      <w:r>
        <w:separator/>
      </w:r>
    </w:p>
  </w:footnote>
  <w:footnote w:type="continuationSeparator" w:id="0">
    <w:p w:rsidR="00610590" w:rsidRDefault="0061059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590"/>
    <w:rsid w:val="00372DC6"/>
    <w:rsid w:val="00564E3C"/>
    <w:rsid w:val="00610590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B5D9F2-BB6B-47FA-B5CF-A0E675A5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2015-11-03T21:05:00Z</dcterms:created>
  <dcterms:modified xsi:type="dcterms:W3CDTF">2015-11-03T21:05:00Z</dcterms:modified>
</cp:coreProperties>
</file>