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5681B" w14:textId="77777777" w:rsidR="002D7D81" w:rsidRDefault="002D7D81" w:rsidP="002D7D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MARTIN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fl.1459)</w:t>
      </w:r>
    </w:p>
    <w:p w14:paraId="5197B3DE" w14:textId="77777777" w:rsidR="002D7D81" w:rsidRDefault="002D7D81" w:rsidP="002D7D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Dartford, Kent.</w:t>
      </w:r>
    </w:p>
    <w:p w14:paraId="43DC203E" w14:textId="77777777" w:rsidR="002D7D81" w:rsidRDefault="002D7D81" w:rsidP="002D7D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CDC722" w14:textId="77777777" w:rsidR="002D7D81" w:rsidRDefault="002D7D81" w:rsidP="002D7D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75D50AB" w14:textId="77777777" w:rsidR="002D7D81" w:rsidRDefault="002D7D81" w:rsidP="002D7D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1ECB0ED" w14:textId="77777777" w:rsidR="002D7D81" w:rsidRDefault="002D7D81" w:rsidP="002D7D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B014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https://www.kentarchaeology.org.uk/Research/Libr/Wills/NameOrder/M.htm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04C30C9" w14:textId="77777777" w:rsidR="002D7D81" w:rsidRDefault="002D7D81" w:rsidP="002D7D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F8942C" w14:textId="77777777" w:rsidR="002D7D81" w:rsidRDefault="002D7D81" w:rsidP="002D7D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C591DD9" w14:textId="77777777" w:rsidR="002D7D81" w:rsidRDefault="002D7D81" w:rsidP="002D7D8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2022</w:t>
      </w:r>
    </w:p>
    <w:p w14:paraId="7D9E827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F6D66" w14:textId="77777777" w:rsidR="002D7D81" w:rsidRDefault="002D7D81" w:rsidP="009139A6">
      <w:r>
        <w:separator/>
      </w:r>
    </w:p>
  </w:endnote>
  <w:endnote w:type="continuationSeparator" w:id="0">
    <w:p w14:paraId="09B7CE64" w14:textId="77777777" w:rsidR="002D7D81" w:rsidRDefault="002D7D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722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33D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A4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12DE2" w14:textId="77777777" w:rsidR="002D7D81" w:rsidRDefault="002D7D81" w:rsidP="009139A6">
      <w:r>
        <w:separator/>
      </w:r>
    </w:p>
  </w:footnote>
  <w:footnote w:type="continuationSeparator" w:id="0">
    <w:p w14:paraId="0AA3B1C7" w14:textId="77777777" w:rsidR="002D7D81" w:rsidRDefault="002D7D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C30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DC3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A01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81"/>
    <w:rsid w:val="000666E0"/>
    <w:rsid w:val="002510B7"/>
    <w:rsid w:val="002D7D8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436F7"/>
  <w15:chartTrackingRefBased/>
  <w15:docId w15:val="{71754D0A-0F31-43BA-82B6-28C77E74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7D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M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2022-04-09T18:24:00Z</dcterms:created>
  <dcterms:modified xsi:type="dcterms:W3CDTF">2022-04-09T18:25:00Z</dcterms:modified>
</cp:coreProperties>
</file>