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D60" w:rsidRPr="000A14D7" w:rsidRDefault="00D12D60" w:rsidP="00D12D6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  <w:u w:val="single"/>
        </w:rPr>
        <w:t>Henry MARTIN</w:t>
      </w:r>
      <w:r w:rsidRPr="000A14D7">
        <w:rPr>
          <w:rFonts w:ascii="Times New Roman" w:hAnsi="Times New Roman" w:cs="Times New Roman"/>
          <w:sz w:val="24"/>
          <w:szCs w:val="24"/>
        </w:rPr>
        <w:t xml:space="preserve">     (fl.1494)</w:t>
      </w:r>
    </w:p>
    <w:p w:rsidR="00D12D60" w:rsidRPr="000A14D7" w:rsidRDefault="00D12D60" w:rsidP="00D12D6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of Thanet, Kent.</w:t>
      </w:r>
    </w:p>
    <w:p w:rsidR="00D12D60" w:rsidRPr="000A14D7" w:rsidRDefault="00D12D60" w:rsidP="00D12D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2D60" w:rsidRPr="000A14D7" w:rsidRDefault="00D12D60" w:rsidP="00D12D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2D60" w:rsidRPr="000A14D7" w:rsidRDefault="00D12D60" w:rsidP="00D12D6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ab/>
        <w:t>1494</w:t>
      </w:r>
      <w:r w:rsidRPr="000A14D7">
        <w:rPr>
          <w:rFonts w:ascii="Times New Roman" w:hAnsi="Times New Roman" w:cs="Times New Roman"/>
          <w:sz w:val="24"/>
          <w:szCs w:val="24"/>
        </w:rPr>
        <w:tab/>
        <w:t>He made his Will.  (Plomer p.319)</w:t>
      </w:r>
    </w:p>
    <w:p w:rsidR="00D12D60" w:rsidRPr="000A14D7" w:rsidRDefault="00D12D60" w:rsidP="00D12D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2D60" w:rsidRPr="000A14D7" w:rsidRDefault="00D12D60" w:rsidP="00D12D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2D60" w:rsidRPr="000A14D7" w:rsidRDefault="00D12D60" w:rsidP="00D12D6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D60" w:rsidRDefault="00D12D60" w:rsidP="00564E3C">
      <w:pPr>
        <w:spacing w:after="0" w:line="240" w:lineRule="auto"/>
      </w:pPr>
      <w:r>
        <w:separator/>
      </w:r>
    </w:p>
  </w:endnote>
  <w:endnote w:type="continuationSeparator" w:id="0">
    <w:p w:rsidR="00D12D60" w:rsidRDefault="00D12D6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12D60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D60" w:rsidRDefault="00D12D60" w:rsidP="00564E3C">
      <w:pPr>
        <w:spacing w:after="0" w:line="240" w:lineRule="auto"/>
      </w:pPr>
      <w:r>
        <w:separator/>
      </w:r>
    </w:p>
  </w:footnote>
  <w:footnote w:type="continuationSeparator" w:id="0">
    <w:p w:rsidR="00D12D60" w:rsidRDefault="00D12D6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D60"/>
    <w:rsid w:val="00372DC6"/>
    <w:rsid w:val="00564E3C"/>
    <w:rsid w:val="0064591D"/>
    <w:rsid w:val="00D12D6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6EE18B-765C-4D28-A934-C38E6D5FE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2015-11-03T21:01:00Z</dcterms:created>
  <dcterms:modified xsi:type="dcterms:W3CDTF">2015-11-03T21:01:00Z</dcterms:modified>
</cp:coreProperties>
</file>