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EE85" w14:textId="77777777" w:rsidR="00982F51" w:rsidRDefault="00982F51" w:rsidP="00982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Christian MARTIN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4DA17B7" w14:textId="77777777" w:rsidR="00982F51" w:rsidRDefault="00982F51" w:rsidP="00982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Hertfordshire.</w:t>
      </w:r>
    </w:p>
    <w:p w14:paraId="4DCCB88C" w14:textId="77777777" w:rsidR="00982F51" w:rsidRDefault="00982F51" w:rsidP="00982F51">
      <w:pPr>
        <w:pStyle w:val="NoSpacing"/>
        <w:rPr>
          <w:rFonts w:cs="Times New Roman"/>
          <w:szCs w:val="24"/>
        </w:rPr>
      </w:pPr>
    </w:p>
    <w:p w14:paraId="41D0B05F" w14:textId="77777777" w:rsidR="00982F51" w:rsidRDefault="00982F51" w:rsidP="00982F51">
      <w:pPr>
        <w:pStyle w:val="NoSpacing"/>
        <w:rPr>
          <w:rFonts w:cs="Times New Roman"/>
          <w:szCs w:val="24"/>
        </w:rPr>
      </w:pPr>
    </w:p>
    <w:p w14:paraId="7E0AFA5C" w14:textId="77777777" w:rsidR="00982F51" w:rsidRDefault="00982F51" w:rsidP="00982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Thomas(q.v.).</w:t>
      </w:r>
    </w:p>
    <w:p w14:paraId="06339110" w14:textId="77777777" w:rsidR="00982F51" w:rsidRDefault="00982F51" w:rsidP="00982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0350CD30" w14:textId="77777777" w:rsidR="00982F51" w:rsidRDefault="00982F51" w:rsidP="00982F51">
      <w:pPr>
        <w:pStyle w:val="NoSpacing"/>
        <w:rPr>
          <w:rFonts w:cs="Times New Roman"/>
          <w:szCs w:val="24"/>
        </w:rPr>
      </w:pPr>
    </w:p>
    <w:p w14:paraId="4DDC4AA8" w14:textId="77777777" w:rsidR="00982F51" w:rsidRDefault="00982F51" w:rsidP="00982F51">
      <w:pPr>
        <w:pStyle w:val="NoSpacing"/>
        <w:rPr>
          <w:rFonts w:cs="Times New Roman"/>
          <w:szCs w:val="24"/>
        </w:rPr>
      </w:pPr>
    </w:p>
    <w:p w14:paraId="1728ECEC" w14:textId="77777777" w:rsidR="00982F51" w:rsidRDefault="00982F51" w:rsidP="00982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Apr.1434</w:t>
      </w:r>
      <w:r>
        <w:rPr>
          <w:rFonts w:cs="Times New Roman"/>
          <w:szCs w:val="24"/>
        </w:rPr>
        <w:tab/>
        <w:t>Thomas made her a joint executor of his Will.   (ibid.)</w:t>
      </w:r>
    </w:p>
    <w:p w14:paraId="1815D4B5" w14:textId="77777777" w:rsidR="00982F51" w:rsidRDefault="00982F51" w:rsidP="00982F51">
      <w:pPr>
        <w:pStyle w:val="NoSpacing"/>
        <w:rPr>
          <w:rFonts w:cs="Times New Roman"/>
          <w:szCs w:val="24"/>
        </w:rPr>
      </w:pPr>
    </w:p>
    <w:p w14:paraId="188DD55C" w14:textId="77777777" w:rsidR="00982F51" w:rsidRDefault="00982F51" w:rsidP="00982F51">
      <w:pPr>
        <w:pStyle w:val="NoSpacing"/>
        <w:rPr>
          <w:rFonts w:cs="Times New Roman"/>
          <w:szCs w:val="24"/>
        </w:rPr>
      </w:pPr>
    </w:p>
    <w:p w14:paraId="143EE757" w14:textId="77777777" w:rsidR="00982F51" w:rsidRDefault="00982F51" w:rsidP="00982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2024</w:t>
      </w:r>
    </w:p>
    <w:p w14:paraId="0CBAC669" w14:textId="77777777" w:rsidR="00BA00AB" w:rsidRPr="00EB3209" w:rsidRDefault="00BA00AB" w:rsidP="00982F51">
      <w:pPr>
        <w:pStyle w:val="NoSpacing"/>
        <w:jc w:val="right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36EB5" w14:textId="77777777" w:rsidR="00982F51" w:rsidRDefault="00982F51" w:rsidP="009139A6">
      <w:r>
        <w:separator/>
      </w:r>
    </w:p>
  </w:endnote>
  <w:endnote w:type="continuationSeparator" w:id="0">
    <w:p w14:paraId="12F7E108" w14:textId="77777777" w:rsidR="00982F51" w:rsidRDefault="00982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A7A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EA9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5E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4008A" w14:textId="77777777" w:rsidR="00982F51" w:rsidRDefault="00982F51" w:rsidP="009139A6">
      <w:r>
        <w:separator/>
      </w:r>
    </w:p>
  </w:footnote>
  <w:footnote w:type="continuationSeparator" w:id="0">
    <w:p w14:paraId="056C2B10" w14:textId="77777777" w:rsidR="00982F51" w:rsidRDefault="00982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FA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58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1EA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51"/>
    <w:rsid w:val="000666E0"/>
    <w:rsid w:val="002510B7"/>
    <w:rsid w:val="005C130B"/>
    <w:rsid w:val="00826F5C"/>
    <w:rsid w:val="009139A6"/>
    <w:rsid w:val="009448BB"/>
    <w:rsid w:val="00947624"/>
    <w:rsid w:val="00982F5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C84C"/>
  <w15:chartTrackingRefBased/>
  <w15:docId w15:val="{9C4FA359-2211-4C51-89F5-AAFB99F0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2024-01-11T14:14:00Z</dcterms:created>
  <dcterms:modified xsi:type="dcterms:W3CDTF">2024-01-11T14:15:00Z</dcterms:modified>
</cp:coreProperties>
</file>