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B2F6A" w14:textId="77777777" w:rsidR="000818DB" w:rsidRDefault="000818DB" w:rsidP="000818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0A6B45F" w14:textId="77777777" w:rsidR="000818DB" w:rsidRDefault="000818DB" w:rsidP="000818DB">
      <w:pPr>
        <w:pStyle w:val="NoSpacing"/>
        <w:rPr>
          <w:rFonts w:cs="Times New Roman"/>
          <w:szCs w:val="24"/>
        </w:rPr>
      </w:pPr>
    </w:p>
    <w:p w14:paraId="26628990" w14:textId="77777777" w:rsidR="000818DB" w:rsidRDefault="000818DB" w:rsidP="000818DB">
      <w:pPr>
        <w:pStyle w:val="NoSpacing"/>
        <w:rPr>
          <w:rFonts w:cs="Times New Roman"/>
          <w:szCs w:val="24"/>
        </w:rPr>
      </w:pPr>
    </w:p>
    <w:p w14:paraId="2D44261E" w14:textId="77777777" w:rsidR="000818DB" w:rsidRDefault="000818DB" w:rsidP="000818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Dec.1484</w:t>
      </w:r>
      <w:r>
        <w:rPr>
          <w:rFonts w:cs="Times New Roman"/>
          <w:szCs w:val="24"/>
        </w:rPr>
        <w:tab/>
        <w:t>He was on a commission of array for Dorset.   (C.P.R. 1476-85 p.488)</w:t>
      </w:r>
    </w:p>
    <w:p w14:paraId="2A770758" w14:textId="77777777" w:rsidR="000818DB" w:rsidRDefault="000818DB" w:rsidP="000818DB">
      <w:pPr>
        <w:pStyle w:val="NoSpacing"/>
        <w:rPr>
          <w:rFonts w:cs="Times New Roman"/>
          <w:szCs w:val="24"/>
        </w:rPr>
      </w:pPr>
    </w:p>
    <w:p w14:paraId="33618885" w14:textId="77777777" w:rsidR="000818DB" w:rsidRDefault="000818DB" w:rsidP="000818DB">
      <w:pPr>
        <w:pStyle w:val="NoSpacing"/>
        <w:rPr>
          <w:rFonts w:cs="Times New Roman"/>
          <w:szCs w:val="24"/>
        </w:rPr>
      </w:pPr>
    </w:p>
    <w:p w14:paraId="3FBF3015" w14:textId="77777777" w:rsidR="000818DB" w:rsidRDefault="000818DB" w:rsidP="000818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October 2024</w:t>
      </w:r>
    </w:p>
    <w:p w14:paraId="7ACF21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C37BD" w14:textId="77777777" w:rsidR="000818DB" w:rsidRDefault="000818DB" w:rsidP="009139A6">
      <w:r>
        <w:separator/>
      </w:r>
    </w:p>
  </w:endnote>
  <w:endnote w:type="continuationSeparator" w:id="0">
    <w:p w14:paraId="3CCE5386" w14:textId="77777777" w:rsidR="000818DB" w:rsidRDefault="000818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82A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B69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7C8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D7247" w14:textId="77777777" w:rsidR="000818DB" w:rsidRDefault="000818DB" w:rsidP="009139A6">
      <w:r>
        <w:separator/>
      </w:r>
    </w:p>
  </w:footnote>
  <w:footnote w:type="continuationSeparator" w:id="0">
    <w:p w14:paraId="31B7BCF2" w14:textId="77777777" w:rsidR="000818DB" w:rsidRDefault="000818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741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7FB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CED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DB"/>
    <w:rsid w:val="000666E0"/>
    <w:rsid w:val="000818DB"/>
    <w:rsid w:val="002510B7"/>
    <w:rsid w:val="00270799"/>
    <w:rsid w:val="005C130B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6C61F"/>
  <w15:chartTrackingRefBased/>
  <w15:docId w15:val="{FB5FE4A3-2A58-42C4-AA48-B77E4E4F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2024-10-16T16:15:00Z</dcterms:created>
  <dcterms:modified xsi:type="dcterms:W3CDTF">2024-10-16T16:15:00Z</dcterms:modified>
</cp:coreProperties>
</file>