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3AC3C" w14:textId="35888920" w:rsidR="006B2F86" w:rsidRDefault="00A51A11" w:rsidP="00E71FC3">
      <w:pPr>
        <w:pStyle w:val="NoSpacing"/>
      </w:pPr>
      <w:r>
        <w:rPr>
          <w:u w:val="single"/>
        </w:rPr>
        <w:t>Richard MARTEN</w:t>
      </w:r>
      <w:r>
        <w:t xml:space="preserve">   </w:t>
      </w:r>
      <w:proofErr w:type="gramStart"/>
      <w:r>
        <w:t xml:space="preserve">   (</w:t>
      </w:r>
      <w:proofErr w:type="gramEnd"/>
      <w:r>
        <w:t>d.1485-8)</w:t>
      </w:r>
    </w:p>
    <w:p w14:paraId="52016A63" w14:textId="557A8561" w:rsidR="00A51A11" w:rsidRDefault="00A51A11" w:rsidP="00E71FC3">
      <w:pPr>
        <w:pStyle w:val="NoSpacing"/>
      </w:pPr>
      <w:r>
        <w:t>of Dartford, Kent.</w:t>
      </w:r>
    </w:p>
    <w:p w14:paraId="585BC95B" w14:textId="54489035" w:rsidR="00A51A11" w:rsidRDefault="00A51A11" w:rsidP="00E71FC3">
      <w:pPr>
        <w:pStyle w:val="NoSpacing"/>
      </w:pPr>
    </w:p>
    <w:p w14:paraId="7ED12D86" w14:textId="39CC5994" w:rsidR="00A51A11" w:rsidRDefault="00A51A11" w:rsidP="00E71FC3">
      <w:pPr>
        <w:pStyle w:val="NoSpacing"/>
      </w:pPr>
    </w:p>
    <w:p w14:paraId="6F954BD1" w14:textId="14A151A2" w:rsidR="00A51A11" w:rsidRDefault="00A51A11" w:rsidP="00E71FC3">
      <w:pPr>
        <w:pStyle w:val="NoSpacing"/>
      </w:pPr>
      <w:r>
        <w:t>= Agnes(q.v.).</w:t>
      </w:r>
    </w:p>
    <w:p w14:paraId="0BC578A4" w14:textId="19F8B998" w:rsidR="00A51A11" w:rsidRDefault="00A51A11" w:rsidP="00E71FC3">
      <w:pPr>
        <w:pStyle w:val="NoSpacing"/>
      </w:pPr>
      <w:r>
        <w:t>(</w:t>
      </w:r>
      <w:hyperlink r:id="rId6" w:history="1">
        <w:r w:rsidRPr="00D03B62">
          <w:rPr>
            <w:rStyle w:val="Hyperlink"/>
          </w:rPr>
          <w:t>http://www.kentarchaeology.org.uk/Research/Libr/Wills/Bk08/150.htm</w:t>
        </w:r>
      </w:hyperlink>
      <w:r>
        <w:t>)</w:t>
      </w:r>
    </w:p>
    <w:p w14:paraId="75F4A9EC" w14:textId="1DBB6A10" w:rsidR="00A51A11" w:rsidRDefault="00A51A11" w:rsidP="00E71FC3">
      <w:pPr>
        <w:pStyle w:val="NoSpacing"/>
      </w:pPr>
      <w:r>
        <w:t>Children:   not named.   (ibid.)</w:t>
      </w:r>
    </w:p>
    <w:p w14:paraId="7BF35358" w14:textId="46615EE3" w:rsidR="00A51A11" w:rsidRDefault="00A51A11" w:rsidP="00E71FC3">
      <w:pPr>
        <w:pStyle w:val="NoSpacing"/>
      </w:pPr>
    </w:p>
    <w:p w14:paraId="2081FE50" w14:textId="3606005B" w:rsidR="00A51A11" w:rsidRDefault="00A51A11" w:rsidP="00E71FC3">
      <w:pPr>
        <w:pStyle w:val="NoSpacing"/>
      </w:pPr>
    </w:p>
    <w:p w14:paraId="1F486CDE" w14:textId="446EF5B3" w:rsidR="00A51A11" w:rsidRDefault="00A51A11" w:rsidP="00E71FC3">
      <w:pPr>
        <w:pStyle w:val="NoSpacing"/>
      </w:pPr>
      <w:r>
        <w:t>29 Sep.1485</w:t>
      </w:r>
      <w:r>
        <w:tab/>
        <w:t>He made his Will.  (ibid.)</w:t>
      </w:r>
    </w:p>
    <w:p w14:paraId="6FD4A865" w14:textId="39E0A69A" w:rsidR="00A51A11" w:rsidRDefault="00A51A11" w:rsidP="00E71FC3">
      <w:pPr>
        <w:pStyle w:val="NoSpacing"/>
      </w:pPr>
      <w:r>
        <w:t>27 Oct.1488</w:t>
      </w:r>
      <w:r>
        <w:tab/>
        <w:t>Probate of his Will.   (ibid.)</w:t>
      </w:r>
    </w:p>
    <w:p w14:paraId="7A644406" w14:textId="73929176" w:rsidR="00A51A11" w:rsidRDefault="00A51A11" w:rsidP="00E71FC3">
      <w:pPr>
        <w:pStyle w:val="NoSpacing"/>
      </w:pPr>
    </w:p>
    <w:p w14:paraId="58E362A9" w14:textId="264CE4E8" w:rsidR="00A51A11" w:rsidRDefault="00A51A11" w:rsidP="00E71FC3">
      <w:pPr>
        <w:pStyle w:val="NoSpacing"/>
      </w:pPr>
    </w:p>
    <w:p w14:paraId="6EF66741" w14:textId="2321DBAC" w:rsidR="00A51A11" w:rsidRDefault="00A51A11" w:rsidP="00E71FC3">
      <w:pPr>
        <w:pStyle w:val="NoSpacing"/>
      </w:pPr>
      <w:r>
        <w:t>Executrix:   Agnes.    (ibid.)</w:t>
      </w:r>
    </w:p>
    <w:p w14:paraId="64F5170C" w14:textId="298215BB" w:rsidR="00A51A11" w:rsidRDefault="00A51A11" w:rsidP="00E71FC3">
      <w:pPr>
        <w:pStyle w:val="NoSpacing"/>
      </w:pPr>
    </w:p>
    <w:p w14:paraId="7E886FC3" w14:textId="53347AF5" w:rsidR="00A51A11" w:rsidRDefault="00A51A11" w:rsidP="00E71FC3">
      <w:pPr>
        <w:pStyle w:val="NoSpacing"/>
      </w:pPr>
    </w:p>
    <w:p w14:paraId="1F5DF13B" w14:textId="3A9F1069" w:rsidR="00A51A11" w:rsidRPr="00A51A11" w:rsidRDefault="00A51A11" w:rsidP="00E71FC3">
      <w:pPr>
        <w:pStyle w:val="NoSpacing"/>
      </w:pPr>
      <w:r>
        <w:t>26 January 2018</w:t>
      </w:r>
      <w:bookmarkStart w:id="0" w:name="_GoBack"/>
      <w:bookmarkEnd w:id="0"/>
    </w:p>
    <w:sectPr w:rsidR="00A51A11" w:rsidRPr="00A51A11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4A0608" w14:textId="77777777" w:rsidR="00A51A11" w:rsidRDefault="00A51A11" w:rsidP="00E71FC3">
      <w:pPr>
        <w:spacing w:after="0" w:line="240" w:lineRule="auto"/>
      </w:pPr>
      <w:r>
        <w:separator/>
      </w:r>
    </w:p>
  </w:endnote>
  <w:endnote w:type="continuationSeparator" w:id="0">
    <w:p w14:paraId="0AFD1E89" w14:textId="77777777" w:rsidR="00A51A11" w:rsidRDefault="00A51A1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1D906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C32D5A" w14:textId="77777777" w:rsidR="00A51A11" w:rsidRDefault="00A51A11" w:rsidP="00E71FC3">
      <w:pPr>
        <w:spacing w:after="0" w:line="240" w:lineRule="auto"/>
      </w:pPr>
      <w:r>
        <w:separator/>
      </w:r>
    </w:p>
  </w:footnote>
  <w:footnote w:type="continuationSeparator" w:id="0">
    <w:p w14:paraId="750030B9" w14:textId="77777777" w:rsidR="00A51A11" w:rsidRDefault="00A51A1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A11"/>
    <w:rsid w:val="001A7C09"/>
    <w:rsid w:val="00577BD5"/>
    <w:rsid w:val="00656CBA"/>
    <w:rsid w:val="006A1F77"/>
    <w:rsid w:val="00733BE7"/>
    <w:rsid w:val="00A51A1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89463"/>
  <w15:chartTrackingRefBased/>
  <w15:docId w15:val="{A8EE725D-C851-4300-82E3-97E2CF417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51A1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1A1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Libr/Wills/Bk08/150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2018-01-26T22:28:00Z</dcterms:created>
  <dcterms:modified xsi:type="dcterms:W3CDTF">2018-01-26T22:33:00Z</dcterms:modified>
</cp:coreProperties>
</file>