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MARTEN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(fl.1506-7)</w:t>
      </w: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Saltwood, Kent.</w:t>
      </w: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 xml:space="preserve">         1506-7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C88" w:rsidRPr="000A14D7" w:rsidRDefault="00AA0C88" w:rsidP="00AA0C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C88" w:rsidRDefault="00AA0C88" w:rsidP="00564E3C">
      <w:pPr>
        <w:spacing w:after="0" w:line="240" w:lineRule="auto"/>
      </w:pPr>
      <w:r>
        <w:separator/>
      </w:r>
    </w:p>
  </w:endnote>
  <w:endnote w:type="continuationSeparator" w:id="0">
    <w:p w:rsidR="00AA0C88" w:rsidRDefault="00AA0C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A0C88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C88" w:rsidRDefault="00AA0C88" w:rsidP="00564E3C">
      <w:pPr>
        <w:spacing w:after="0" w:line="240" w:lineRule="auto"/>
      </w:pPr>
      <w:r>
        <w:separator/>
      </w:r>
    </w:p>
  </w:footnote>
  <w:footnote w:type="continuationSeparator" w:id="0">
    <w:p w:rsidR="00AA0C88" w:rsidRDefault="00AA0C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88"/>
    <w:rsid w:val="00372DC6"/>
    <w:rsid w:val="00564E3C"/>
    <w:rsid w:val="0064591D"/>
    <w:rsid w:val="00AA0C8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BD5A2F-C120-43D4-B354-B021068D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2015-11-03T21:13:00Z</dcterms:created>
  <dcterms:modified xsi:type="dcterms:W3CDTF">2015-11-03T21:14:00Z</dcterms:modified>
</cp:coreProperties>
</file>