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12D65" w14:textId="77777777" w:rsidR="0048558D" w:rsidRDefault="0048558D" w:rsidP="004855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MARTEN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427468C" w14:textId="77777777" w:rsidR="0048558D" w:rsidRDefault="0048558D" w:rsidP="004855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Farnham, Surrey. Husbandman.</w:t>
      </w:r>
    </w:p>
    <w:p w14:paraId="11CA2DF2" w14:textId="77777777" w:rsidR="0048558D" w:rsidRDefault="0048558D" w:rsidP="0048558D">
      <w:pPr>
        <w:rPr>
          <w:rFonts w:ascii="Times New Roman" w:hAnsi="Times New Roman" w:cs="Times New Roman"/>
        </w:rPr>
      </w:pPr>
    </w:p>
    <w:p w14:paraId="14516287" w14:textId="77777777" w:rsidR="0048558D" w:rsidRDefault="0048558D" w:rsidP="0048558D">
      <w:pPr>
        <w:rPr>
          <w:rFonts w:ascii="Times New Roman" w:hAnsi="Times New Roman" w:cs="Times New Roman"/>
        </w:rPr>
      </w:pPr>
    </w:p>
    <w:p w14:paraId="113D7EB5" w14:textId="77777777" w:rsidR="0048558D" w:rsidRDefault="0048558D" w:rsidP="004855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Michael </w:t>
      </w:r>
      <w:proofErr w:type="spellStart"/>
      <w:r>
        <w:rPr>
          <w:rFonts w:ascii="Times New Roman" w:hAnsi="Times New Roman" w:cs="Times New Roman"/>
        </w:rPr>
        <w:t>Stert</w:t>
      </w:r>
      <w:proofErr w:type="spellEnd"/>
      <w:r>
        <w:rPr>
          <w:rFonts w:ascii="Times New Roman" w:hAnsi="Times New Roman" w:cs="Times New Roman"/>
        </w:rPr>
        <w:t>(q.v.) and his wife, Matilda(q.v.), brought a plaint of debt against</w:t>
      </w:r>
    </w:p>
    <w:p w14:paraId="7F3298ED" w14:textId="77777777" w:rsidR="0048558D" w:rsidRDefault="0048558D" w:rsidP="004855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Richard Slade of Bentley, Hampshire(q.v.), as the executors of William</w:t>
      </w:r>
    </w:p>
    <w:p w14:paraId="5321BE9F" w14:textId="77777777" w:rsidR="0048558D" w:rsidRDefault="0048558D" w:rsidP="004855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Lassham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Richard </w:t>
      </w:r>
      <w:proofErr w:type="spellStart"/>
      <w:r>
        <w:rPr>
          <w:rFonts w:ascii="Times New Roman" w:hAnsi="Times New Roman" w:cs="Times New Roman"/>
        </w:rPr>
        <w:t>Mathewe</w:t>
      </w:r>
      <w:proofErr w:type="spellEnd"/>
      <w:r>
        <w:rPr>
          <w:rFonts w:ascii="Times New Roman" w:hAnsi="Times New Roman" w:cs="Times New Roman"/>
        </w:rPr>
        <w:t xml:space="preserve"> of Farnham(q.v.).</w:t>
      </w:r>
    </w:p>
    <w:p w14:paraId="509AC3C9" w14:textId="77777777" w:rsidR="0048558D" w:rsidRDefault="0048558D" w:rsidP="004855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C55D0AE" w14:textId="77777777" w:rsidR="0048558D" w:rsidRDefault="0048558D" w:rsidP="0048558D">
      <w:pPr>
        <w:rPr>
          <w:rFonts w:ascii="Times New Roman" w:hAnsi="Times New Roman" w:cs="Times New Roman"/>
        </w:rPr>
      </w:pPr>
    </w:p>
    <w:p w14:paraId="63339B2B" w14:textId="77777777" w:rsidR="0048558D" w:rsidRDefault="0048558D" w:rsidP="0048558D">
      <w:pPr>
        <w:rPr>
          <w:rFonts w:ascii="Times New Roman" w:hAnsi="Times New Roman" w:cs="Times New Roman"/>
        </w:rPr>
      </w:pPr>
    </w:p>
    <w:p w14:paraId="4DD4B968" w14:textId="77777777" w:rsidR="0048558D" w:rsidRDefault="0048558D" w:rsidP="004855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January 2019</w:t>
      </w:r>
    </w:p>
    <w:p w14:paraId="3B40CA0E" w14:textId="77777777" w:rsidR="006B2F86" w:rsidRPr="00E71FC3" w:rsidRDefault="0048558D" w:rsidP="00E71FC3">
      <w:pPr>
        <w:pStyle w:val="NoSpacing"/>
      </w:pPr>
      <w:bookmarkStart w:id="0" w:name="_GoBack"/>
      <w:bookmarkEnd w:id="0"/>
    </w:p>
    <w:sectPr w:rsidR="006B2F86" w:rsidRPr="00E71FC3" w:rsidSect="0048558D">
      <w:footerReference w:type="default" r:id="rId7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49D292" w14:textId="77777777" w:rsidR="0048558D" w:rsidRDefault="0048558D" w:rsidP="00E71FC3">
      <w:r>
        <w:separator/>
      </w:r>
    </w:p>
  </w:endnote>
  <w:endnote w:type="continuationSeparator" w:id="0">
    <w:p w14:paraId="7F0FE67A" w14:textId="77777777" w:rsidR="0048558D" w:rsidRDefault="0048558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3196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94566D" w14:textId="77777777" w:rsidR="0048558D" w:rsidRDefault="0048558D" w:rsidP="00E71FC3">
      <w:r>
        <w:separator/>
      </w:r>
    </w:p>
  </w:footnote>
  <w:footnote w:type="continuationSeparator" w:id="0">
    <w:p w14:paraId="5F5179C4" w14:textId="77777777" w:rsidR="0048558D" w:rsidRDefault="0048558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58D"/>
    <w:rsid w:val="001A7C09"/>
    <w:rsid w:val="0048558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95D4E"/>
  <w15:chartTrackingRefBased/>
  <w15:docId w15:val="{C89E7934-0759-4AE5-A012-96FC2284C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558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855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2019-01-31T21:29:00Z</dcterms:created>
  <dcterms:modified xsi:type="dcterms:W3CDTF">2019-01-31T21:31:00Z</dcterms:modified>
</cp:coreProperties>
</file>