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50140" w14:textId="77777777" w:rsidR="005F19AB" w:rsidRDefault="005F19AB" w:rsidP="005F19AB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MARTEN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F5DB777" w14:textId="77777777" w:rsidR="005F19AB" w:rsidRDefault="005F19AB" w:rsidP="005F19AB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540C97" w14:textId="77777777" w:rsidR="005F19AB" w:rsidRDefault="005F19AB" w:rsidP="005F19AB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73A91A" w14:textId="77777777" w:rsidR="005F19AB" w:rsidRDefault="005F19AB" w:rsidP="005F19AB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Thomas Coke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Bodicote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</w:t>
      </w:r>
    </w:p>
    <w:p w14:paraId="182B1B09" w14:textId="77777777" w:rsidR="005F19AB" w:rsidRDefault="005F19AB" w:rsidP="005F19AB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and John Ines of Banbury(q.v.).</w:t>
      </w:r>
    </w:p>
    <w:p w14:paraId="48B8D620" w14:textId="77777777" w:rsidR="005F19AB" w:rsidRDefault="005F19AB" w:rsidP="005F19AB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5FB69C1" w14:textId="77777777" w:rsidR="005F19AB" w:rsidRDefault="005F19AB" w:rsidP="005F19AB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15130A" w14:textId="77777777" w:rsidR="005F19AB" w:rsidRDefault="005F19AB" w:rsidP="005F19AB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883F46" w14:textId="77777777" w:rsidR="005F19AB" w:rsidRDefault="005F19AB" w:rsidP="005F19AB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F035B3" w14:textId="77777777" w:rsidR="005F19AB" w:rsidRDefault="005F19AB" w:rsidP="005F19AB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December 2021</w:t>
      </w:r>
    </w:p>
    <w:p w14:paraId="0DCE93D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20C6C" w14:textId="77777777" w:rsidR="005F19AB" w:rsidRDefault="005F19AB" w:rsidP="009139A6">
      <w:r>
        <w:separator/>
      </w:r>
    </w:p>
  </w:endnote>
  <w:endnote w:type="continuationSeparator" w:id="0">
    <w:p w14:paraId="1425C96A" w14:textId="77777777" w:rsidR="005F19AB" w:rsidRDefault="005F19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B0E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C801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043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B5AC7" w14:textId="77777777" w:rsidR="005F19AB" w:rsidRDefault="005F19AB" w:rsidP="009139A6">
      <w:r>
        <w:separator/>
      </w:r>
    </w:p>
  </w:footnote>
  <w:footnote w:type="continuationSeparator" w:id="0">
    <w:p w14:paraId="31E8DF57" w14:textId="77777777" w:rsidR="005F19AB" w:rsidRDefault="005F19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887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684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1EB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AB"/>
    <w:rsid w:val="000666E0"/>
    <w:rsid w:val="002510B7"/>
    <w:rsid w:val="005C130B"/>
    <w:rsid w:val="005F19A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7B91C"/>
  <w15:chartTrackingRefBased/>
  <w15:docId w15:val="{3E0CCF0D-F28A-4462-9194-60679CEB2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F19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2022-01-07T21:01:00Z</dcterms:created>
  <dcterms:modified xsi:type="dcterms:W3CDTF">2022-01-07T21:01:00Z</dcterms:modified>
</cp:coreProperties>
</file>