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A4B6E" w14:textId="6F0FB938" w:rsidR="006B2F86" w:rsidRDefault="00A6592A" w:rsidP="00E71FC3">
      <w:pPr>
        <w:pStyle w:val="NoSpacing"/>
      </w:pPr>
      <w:r>
        <w:rPr>
          <w:u w:val="single"/>
        </w:rPr>
        <w:t>Sir Robert MARKHAM</w:t>
      </w:r>
      <w:r>
        <w:t xml:space="preserve">      (d.1446)</w:t>
      </w:r>
    </w:p>
    <w:p w14:paraId="49417F2C" w14:textId="610218B1" w:rsidR="00A6592A" w:rsidRDefault="00A6592A" w:rsidP="00E71FC3">
      <w:pPr>
        <w:pStyle w:val="NoSpacing"/>
      </w:pPr>
      <w:r>
        <w:t>of East Markham, Nottinghamshire.</w:t>
      </w:r>
    </w:p>
    <w:p w14:paraId="287A2D1F" w14:textId="7221CA89" w:rsidR="00A6592A" w:rsidRDefault="00A6592A" w:rsidP="00E71FC3">
      <w:pPr>
        <w:pStyle w:val="NoSpacing"/>
      </w:pPr>
    </w:p>
    <w:p w14:paraId="1563E687" w14:textId="348F8D27" w:rsidR="00A6592A" w:rsidRDefault="00A6592A" w:rsidP="00E71FC3">
      <w:pPr>
        <w:pStyle w:val="NoSpacing"/>
      </w:pPr>
    </w:p>
    <w:p w14:paraId="0226EF48" w14:textId="7F3FAC25" w:rsidR="00A6592A" w:rsidRDefault="00A6592A" w:rsidP="00E71FC3">
      <w:pPr>
        <w:pStyle w:val="NoSpacing"/>
      </w:pPr>
      <w:r>
        <w:t xml:space="preserve">  5 Jul.1446</w:t>
      </w:r>
      <w:r>
        <w:tab/>
        <w:t>He made his Will.   (W.Y.R. p.111)</w:t>
      </w:r>
    </w:p>
    <w:p w14:paraId="48BC0792" w14:textId="6329A097" w:rsidR="00A6592A" w:rsidRDefault="00A6592A" w:rsidP="00E71FC3">
      <w:pPr>
        <w:pStyle w:val="NoSpacing"/>
      </w:pPr>
      <w:r>
        <w:t>14 Oct.</w:t>
      </w:r>
      <w:r>
        <w:tab/>
      </w:r>
      <w:r>
        <w:tab/>
        <w:t>Probate of his Will.   (ibid.)</w:t>
      </w:r>
    </w:p>
    <w:p w14:paraId="4F02BA9D" w14:textId="36BDF93E" w:rsidR="00A6592A" w:rsidRDefault="00A6592A" w:rsidP="00E71FC3">
      <w:pPr>
        <w:pStyle w:val="NoSpacing"/>
      </w:pPr>
    </w:p>
    <w:p w14:paraId="310FA20E" w14:textId="3FC8C775" w:rsidR="00A6592A" w:rsidRDefault="00A6592A" w:rsidP="00E71FC3">
      <w:pPr>
        <w:pStyle w:val="NoSpacing"/>
      </w:pPr>
    </w:p>
    <w:p w14:paraId="14989B37" w14:textId="7723163B" w:rsidR="00A6592A" w:rsidRPr="00A6592A" w:rsidRDefault="00A6592A" w:rsidP="00E71FC3">
      <w:pPr>
        <w:pStyle w:val="NoSpacing"/>
      </w:pPr>
      <w:r>
        <w:t>2 February 2020</w:t>
      </w:r>
      <w:bookmarkStart w:id="0" w:name="_GoBack"/>
      <w:bookmarkEnd w:id="0"/>
    </w:p>
    <w:sectPr w:rsidR="00A6592A" w:rsidRPr="00A659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6EC2C" w14:textId="77777777" w:rsidR="00A6592A" w:rsidRDefault="00A6592A" w:rsidP="00E71FC3">
      <w:pPr>
        <w:spacing w:after="0" w:line="240" w:lineRule="auto"/>
      </w:pPr>
      <w:r>
        <w:separator/>
      </w:r>
    </w:p>
  </w:endnote>
  <w:endnote w:type="continuationSeparator" w:id="0">
    <w:p w14:paraId="774A5C85" w14:textId="77777777" w:rsidR="00A6592A" w:rsidRDefault="00A659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4DC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C95D9" w14:textId="77777777" w:rsidR="00A6592A" w:rsidRDefault="00A6592A" w:rsidP="00E71FC3">
      <w:pPr>
        <w:spacing w:after="0" w:line="240" w:lineRule="auto"/>
      </w:pPr>
      <w:r>
        <w:separator/>
      </w:r>
    </w:p>
  </w:footnote>
  <w:footnote w:type="continuationSeparator" w:id="0">
    <w:p w14:paraId="777D854C" w14:textId="77777777" w:rsidR="00A6592A" w:rsidRDefault="00A659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92A"/>
    <w:rsid w:val="001A7C09"/>
    <w:rsid w:val="00577BD5"/>
    <w:rsid w:val="00656CBA"/>
    <w:rsid w:val="006A1F77"/>
    <w:rsid w:val="00733BE7"/>
    <w:rsid w:val="00A6592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65695"/>
  <w15:chartTrackingRefBased/>
  <w15:docId w15:val="{5A4AB49E-9B7D-4A4F-BF43-B5B25C1B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2020-02-02T19:59:00Z</dcterms:created>
  <dcterms:modified xsi:type="dcterms:W3CDTF">2020-02-02T20:01:00Z</dcterms:modified>
</cp:coreProperties>
</file>