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2E948" w14:textId="77777777" w:rsidR="00D408F6" w:rsidRDefault="00D408F6" w:rsidP="00D40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Sir Robert MARKHAM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1EC3597" w14:textId="77777777" w:rsidR="00D408F6" w:rsidRDefault="00D408F6" w:rsidP="00D40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Catton, Nottinghamshire.</w:t>
      </w:r>
    </w:p>
    <w:p w14:paraId="6DD0B1CD" w14:textId="77777777" w:rsidR="00D408F6" w:rsidRDefault="00D408F6" w:rsidP="00D408F6">
      <w:pPr>
        <w:rPr>
          <w:rFonts w:ascii="Times New Roman" w:hAnsi="Times New Roman" w:cs="Times New Roman"/>
        </w:rPr>
      </w:pPr>
    </w:p>
    <w:p w14:paraId="7A41FE67" w14:textId="77777777" w:rsidR="00D408F6" w:rsidRDefault="00D408F6" w:rsidP="00D408F6">
      <w:pPr>
        <w:rPr>
          <w:rFonts w:ascii="Times New Roman" w:hAnsi="Times New Roman" w:cs="Times New Roman"/>
        </w:rPr>
      </w:pPr>
    </w:p>
    <w:p w14:paraId="50C9BC37" w14:textId="77777777" w:rsidR="00D408F6" w:rsidRDefault="00D408F6" w:rsidP="00D40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Wode</w:t>
      </w:r>
      <w:proofErr w:type="spellEnd"/>
      <w:r>
        <w:rPr>
          <w:rFonts w:ascii="Times New Roman" w:hAnsi="Times New Roman" w:cs="Times New Roman"/>
        </w:rPr>
        <w:t xml:space="preserve"> of London, goldsmith(q.v.), brought a plaint of debt against</w:t>
      </w:r>
    </w:p>
    <w:p w14:paraId="66465B20" w14:textId="77777777" w:rsidR="00D408F6" w:rsidRDefault="00D408F6" w:rsidP="00D40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14:paraId="3422CFF7" w14:textId="77777777" w:rsidR="00D408F6" w:rsidRDefault="00D408F6" w:rsidP="00D40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F7F6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690FB71" w14:textId="77777777" w:rsidR="00D408F6" w:rsidRDefault="00D408F6" w:rsidP="00D408F6">
      <w:pPr>
        <w:rPr>
          <w:rFonts w:ascii="Times New Roman" w:hAnsi="Times New Roman" w:cs="Times New Roman"/>
        </w:rPr>
      </w:pPr>
    </w:p>
    <w:p w14:paraId="730AE72E" w14:textId="77777777" w:rsidR="00D408F6" w:rsidRDefault="00D408F6" w:rsidP="00D408F6">
      <w:pPr>
        <w:rPr>
          <w:rFonts w:ascii="Times New Roman" w:hAnsi="Times New Roman" w:cs="Times New Roman"/>
        </w:rPr>
      </w:pPr>
    </w:p>
    <w:p w14:paraId="0453B458" w14:textId="77777777" w:rsidR="00D408F6" w:rsidRDefault="00D408F6" w:rsidP="00D40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April 2019</w:t>
      </w:r>
    </w:p>
    <w:p w14:paraId="7A599214" w14:textId="77777777" w:rsidR="006B2F86" w:rsidRPr="00E71FC3" w:rsidRDefault="00D408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9267CB" w14:textId="77777777" w:rsidR="00D408F6" w:rsidRDefault="00D408F6" w:rsidP="00E71FC3">
      <w:r>
        <w:separator/>
      </w:r>
    </w:p>
  </w:endnote>
  <w:endnote w:type="continuationSeparator" w:id="0">
    <w:p w14:paraId="40DBB86E" w14:textId="77777777" w:rsidR="00D408F6" w:rsidRDefault="00D408F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1E0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5F89C" w14:textId="77777777" w:rsidR="00D408F6" w:rsidRDefault="00D408F6" w:rsidP="00E71FC3">
      <w:r>
        <w:separator/>
      </w:r>
    </w:p>
  </w:footnote>
  <w:footnote w:type="continuationSeparator" w:id="0">
    <w:p w14:paraId="1F7A4270" w14:textId="77777777" w:rsidR="00D408F6" w:rsidRDefault="00D408F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8F6"/>
    <w:rsid w:val="001A7C09"/>
    <w:rsid w:val="00577BD5"/>
    <w:rsid w:val="00656CBA"/>
    <w:rsid w:val="006A1F77"/>
    <w:rsid w:val="00733BE7"/>
    <w:rsid w:val="00AB52E8"/>
    <w:rsid w:val="00B16D3F"/>
    <w:rsid w:val="00BB41AC"/>
    <w:rsid w:val="00D408F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82D8C"/>
  <w15:chartTrackingRefBased/>
  <w15:docId w15:val="{9781BD95-0533-4133-A546-DCAD41DB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8F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408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2019-05-05T20:15:00Z</dcterms:created>
  <dcterms:modified xsi:type="dcterms:W3CDTF">2019-05-05T20:16:00Z</dcterms:modified>
</cp:coreProperties>
</file>