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E150A" w14:textId="77777777" w:rsidR="00B26FC6" w:rsidRDefault="00B26FC6" w:rsidP="00B26FC6">
      <w:pPr>
        <w:pStyle w:val="NoSpacing"/>
        <w:tabs>
          <w:tab w:val="left" w:pos="1440"/>
        </w:tabs>
        <w:jc w:val="both"/>
      </w:pPr>
      <w:r>
        <w:rPr>
          <w:u w:val="single"/>
        </w:rPr>
        <w:t>Sir Robert MARKHAM</w:t>
      </w:r>
      <w:r>
        <w:t xml:space="preserve">      (fl.1483)</w:t>
      </w:r>
    </w:p>
    <w:p w14:paraId="1819F049" w14:textId="77777777" w:rsidR="00B26FC6" w:rsidRDefault="00B26FC6" w:rsidP="00B26FC6">
      <w:pPr>
        <w:pStyle w:val="NoSpacing"/>
        <w:tabs>
          <w:tab w:val="left" w:pos="1440"/>
        </w:tabs>
        <w:jc w:val="both"/>
      </w:pPr>
    </w:p>
    <w:p w14:paraId="3623D738" w14:textId="77777777" w:rsidR="00B26FC6" w:rsidRDefault="00B26FC6" w:rsidP="00B26FC6">
      <w:pPr>
        <w:pStyle w:val="NoSpacing"/>
        <w:tabs>
          <w:tab w:val="left" w:pos="1440"/>
        </w:tabs>
        <w:jc w:val="both"/>
      </w:pPr>
    </w:p>
    <w:p w14:paraId="180449C0" w14:textId="77777777" w:rsidR="00B26FC6" w:rsidRDefault="00B26FC6" w:rsidP="00B26FC6">
      <w:pPr>
        <w:pStyle w:val="NoSpacing"/>
        <w:tabs>
          <w:tab w:val="left" w:pos="1440"/>
        </w:tabs>
        <w:jc w:val="both"/>
      </w:pPr>
      <w:r>
        <w:t>17 Sep.1483</w:t>
      </w:r>
      <w:r>
        <w:tab/>
        <w:t xml:space="preserve">Having been appointed to enquire into the advowson of the rectory of </w:t>
      </w:r>
    </w:p>
    <w:p w14:paraId="778E0C62" w14:textId="77777777" w:rsidR="00B26FC6" w:rsidRDefault="00B26FC6" w:rsidP="00B26FC6">
      <w:pPr>
        <w:pStyle w:val="NoSpacing"/>
        <w:tabs>
          <w:tab w:val="left" w:pos="1440"/>
        </w:tabs>
        <w:jc w:val="both"/>
      </w:pPr>
      <w:r>
        <w:tab/>
        <w:t xml:space="preserve">Shelton, John Smyth, Vicar of Newark(q.v.), and Thomas </w:t>
      </w:r>
      <w:proofErr w:type="spellStart"/>
      <w:r>
        <w:t>Curteys</w:t>
      </w:r>
      <w:proofErr w:type="spellEnd"/>
      <w:r>
        <w:t>, Rector</w:t>
      </w:r>
    </w:p>
    <w:p w14:paraId="1F7E104D" w14:textId="77777777" w:rsidR="00B26FC6" w:rsidRDefault="00B26FC6" w:rsidP="00B26FC6">
      <w:pPr>
        <w:pStyle w:val="NoSpacing"/>
        <w:tabs>
          <w:tab w:val="left" w:pos="1440"/>
        </w:tabs>
        <w:jc w:val="both"/>
      </w:pPr>
      <w:r>
        <w:tab/>
        <w:t xml:space="preserve">of South </w:t>
      </w:r>
      <w:proofErr w:type="spellStart"/>
      <w:r>
        <w:t>Collingham</w:t>
      </w:r>
      <w:proofErr w:type="spellEnd"/>
      <w:r>
        <w:t>, determined that he had the right of presentation and</w:t>
      </w:r>
    </w:p>
    <w:p w14:paraId="424427D3" w14:textId="77777777" w:rsidR="00B26FC6" w:rsidRDefault="00B26FC6" w:rsidP="00B26FC6">
      <w:pPr>
        <w:pStyle w:val="NoSpacing"/>
        <w:tabs>
          <w:tab w:val="left" w:pos="1440"/>
        </w:tabs>
        <w:jc w:val="both"/>
      </w:pPr>
      <w:r>
        <w:tab/>
        <w:t xml:space="preserve">confirmed his presentation of John </w:t>
      </w:r>
      <w:proofErr w:type="spellStart"/>
      <w:r>
        <w:t>Skippyng</w:t>
      </w:r>
      <w:proofErr w:type="spellEnd"/>
      <w:r>
        <w:t>, chaplain(q.v.).</w:t>
      </w:r>
    </w:p>
    <w:p w14:paraId="4BB898ED" w14:textId="77777777" w:rsidR="00B26FC6" w:rsidRDefault="00B26FC6" w:rsidP="00B26FC6">
      <w:pPr>
        <w:pStyle w:val="NoSpacing"/>
      </w:pPr>
      <w:r>
        <w:tab/>
      </w:r>
      <w:r>
        <w:tab/>
        <w:t>(“The Register of Thomas Rotherham, Archbishop of York 1480-1500</w:t>
      </w:r>
    </w:p>
    <w:p w14:paraId="03CF9CAF" w14:textId="77777777" w:rsidR="00B26FC6" w:rsidRDefault="00B26FC6" w:rsidP="00B26FC6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4EBA9E38" w14:textId="51C8A5C4" w:rsidR="00B26FC6" w:rsidRDefault="00B26FC6" w:rsidP="00B26FC6">
      <w:pPr>
        <w:pStyle w:val="NoSpacing"/>
        <w:tabs>
          <w:tab w:val="left" w:pos="1440"/>
        </w:tabs>
        <w:jc w:val="both"/>
      </w:pPr>
      <w:r>
        <w:tab/>
        <w:t>pp.37-8)</w:t>
      </w:r>
    </w:p>
    <w:p w14:paraId="34BC5110" w14:textId="77777777" w:rsidR="00794242" w:rsidRDefault="00794242" w:rsidP="00794242">
      <w:pPr>
        <w:pStyle w:val="NoSpacing"/>
        <w:tabs>
          <w:tab w:val="left" w:pos="1440"/>
        </w:tabs>
        <w:jc w:val="both"/>
      </w:pPr>
      <w:r>
        <w:t>20 Sep.1483</w:t>
      </w:r>
      <w:r>
        <w:tab/>
        <w:t xml:space="preserve">He presented John </w:t>
      </w:r>
      <w:proofErr w:type="spellStart"/>
      <w:r>
        <w:t>Skippyng</w:t>
      </w:r>
      <w:proofErr w:type="spellEnd"/>
      <w:r>
        <w:t>, chaplain(q.v.), to the rectory of Shelton,</w:t>
      </w:r>
    </w:p>
    <w:p w14:paraId="377E902E" w14:textId="77777777" w:rsidR="00794242" w:rsidRDefault="00794242" w:rsidP="00794242">
      <w:pPr>
        <w:pStyle w:val="NoSpacing"/>
        <w:tabs>
          <w:tab w:val="left" w:pos="1440"/>
        </w:tabs>
        <w:jc w:val="both"/>
      </w:pPr>
      <w:r>
        <w:tab/>
        <w:t>Nottinghamshire.</w:t>
      </w:r>
    </w:p>
    <w:p w14:paraId="0D6E057D" w14:textId="77777777" w:rsidR="00794242" w:rsidRDefault="00794242" w:rsidP="00794242">
      <w:pPr>
        <w:pStyle w:val="NoSpacing"/>
      </w:pPr>
      <w:r>
        <w:tab/>
      </w:r>
      <w:r>
        <w:tab/>
        <w:t>(“The Register of Thomas Rotherham, Archbishop of York 1480-1500</w:t>
      </w:r>
    </w:p>
    <w:p w14:paraId="198C4193" w14:textId="50D5388B" w:rsidR="00794242" w:rsidRDefault="00794242" w:rsidP="00794242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p.38)</w:t>
      </w:r>
    </w:p>
    <w:p w14:paraId="6854B078" w14:textId="77777777" w:rsidR="00B26FC6" w:rsidRDefault="00B26FC6" w:rsidP="00B26FC6">
      <w:pPr>
        <w:pStyle w:val="NoSpacing"/>
        <w:tabs>
          <w:tab w:val="left" w:pos="1440"/>
        </w:tabs>
        <w:jc w:val="both"/>
      </w:pPr>
    </w:p>
    <w:p w14:paraId="1402DB8A" w14:textId="77777777" w:rsidR="00B26FC6" w:rsidRDefault="00B26FC6" w:rsidP="00B26FC6">
      <w:pPr>
        <w:pStyle w:val="NoSpacing"/>
        <w:tabs>
          <w:tab w:val="left" w:pos="1440"/>
        </w:tabs>
        <w:jc w:val="both"/>
      </w:pPr>
    </w:p>
    <w:p w14:paraId="4CACFED8" w14:textId="0D231F2B" w:rsidR="00B26FC6" w:rsidRDefault="00B26FC6" w:rsidP="00B26FC6">
      <w:pPr>
        <w:pStyle w:val="NoSpacing"/>
        <w:tabs>
          <w:tab w:val="left" w:pos="1440"/>
        </w:tabs>
        <w:jc w:val="both"/>
      </w:pPr>
      <w:r>
        <w:t>23 July 2019</w:t>
      </w:r>
    </w:p>
    <w:p w14:paraId="176F59DD" w14:textId="46CBC427" w:rsidR="00794242" w:rsidRDefault="00794242" w:rsidP="00B26FC6">
      <w:pPr>
        <w:pStyle w:val="NoSpacing"/>
        <w:tabs>
          <w:tab w:val="left" w:pos="1440"/>
        </w:tabs>
        <w:jc w:val="both"/>
      </w:pPr>
      <w:r>
        <w:t>27 April 2020</w:t>
      </w:r>
    </w:p>
    <w:p w14:paraId="489220C5" w14:textId="77777777" w:rsidR="006B2F86" w:rsidRPr="00B26FC6" w:rsidRDefault="00794242" w:rsidP="00B26FC6"/>
    <w:sectPr w:rsidR="006B2F86" w:rsidRPr="00B26FC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6AC299" w14:textId="77777777" w:rsidR="00B26FC6" w:rsidRDefault="00B26FC6" w:rsidP="00E71FC3">
      <w:pPr>
        <w:spacing w:after="0" w:line="240" w:lineRule="auto"/>
      </w:pPr>
      <w:r>
        <w:separator/>
      </w:r>
    </w:p>
  </w:endnote>
  <w:endnote w:type="continuationSeparator" w:id="0">
    <w:p w14:paraId="243D9CC3" w14:textId="77777777" w:rsidR="00B26FC6" w:rsidRDefault="00B26F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BFDC5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00124A" w14:textId="77777777" w:rsidR="00B26FC6" w:rsidRDefault="00B26FC6" w:rsidP="00E71FC3">
      <w:pPr>
        <w:spacing w:after="0" w:line="240" w:lineRule="auto"/>
      </w:pPr>
      <w:r>
        <w:separator/>
      </w:r>
    </w:p>
  </w:footnote>
  <w:footnote w:type="continuationSeparator" w:id="0">
    <w:p w14:paraId="2A4C19FB" w14:textId="77777777" w:rsidR="00B26FC6" w:rsidRDefault="00B26F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FC6"/>
    <w:rsid w:val="001A7C09"/>
    <w:rsid w:val="00577BD5"/>
    <w:rsid w:val="00656CBA"/>
    <w:rsid w:val="006A1F77"/>
    <w:rsid w:val="00733BE7"/>
    <w:rsid w:val="00794242"/>
    <w:rsid w:val="00AB52E8"/>
    <w:rsid w:val="00B16D3F"/>
    <w:rsid w:val="00B26FC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68CAD"/>
  <w15:chartTrackingRefBased/>
  <w15:docId w15:val="{9AE4E6AB-2213-4CAB-A1DB-70A31416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2019-07-30T17:50:00Z</dcterms:created>
  <dcterms:modified xsi:type="dcterms:W3CDTF">2020-04-27T08:45:00Z</dcterms:modified>
</cp:coreProperties>
</file>