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4B54C" w14:textId="77777777" w:rsidR="007D5471" w:rsidRDefault="007D5471" w:rsidP="007D54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MARKHAM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45BECB2" w14:textId="77777777" w:rsidR="007D5471" w:rsidRDefault="007D5471" w:rsidP="007D54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Oxford.</w:t>
      </w:r>
    </w:p>
    <w:p w14:paraId="2594121A" w14:textId="77777777" w:rsidR="007D5471" w:rsidRDefault="007D5471" w:rsidP="007D54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873415" w14:textId="77777777" w:rsidR="007D5471" w:rsidRDefault="007D5471" w:rsidP="007D54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E5CBCB" w14:textId="77777777" w:rsidR="007D5471" w:rsidRDefault="007D5471" w:rsidP="007D54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 of</w:t>
      </w:r>
    </w:p>
    <w:p w14:paraId="6FC7ED21" w14:textId="77777777" w:rsidR="007D5471" w:rsidRDefault="007D5471" w:rsidP="007D54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granted at the last Parliament, in the city and suburbs of Oxford.</w:t>
      </w:r>
    </w:p>
    <w:p w14:paraId="63E108A4" w14:textId="77777777" w:rsidR="007D5471" w:rsidRDefault="007D5471" w:rsidP="007D54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p.117)</w:t>
      </w:r>
    </w:p>
    <w:p w14:paraId="4B156CF2" w14:textId="77777777" w:rsidR="007D5471" w:rsidRDefault="007D5471" w:rsidP="007D54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0152F0" w14:textId="77777777" w:rsidR="007D5471" w:rsidRDefault="007D5471" w:rsidP="007D54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77E8E" w14:textId="77777777" w:rsidR="007D5471" w:rsidRPr="00680D2B" w:rsidRDefault="007D5471" w:rsidP="007D54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6DC30B75" w14:textId="6F1EDE5B" w:rsidR="00BA00AB" w:rsidRPr="007D547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D54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6C57D" w14:textId="77777777" w:rsidR="007D5471" w:rsidRDefault="007D5471" w:rsidP="009139A6">
      <w:r>
        <w:separator/>
      </w:r>
    </w:p>
  </w:endnote>
  <w:endnote w:type="continuationSeparator" w:id="0">
    <w:p w14:paraId="269734CC" w14:textId="77777777" w:rsidR="007D5471" w:rsidRDefault="007D54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14A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82D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DC0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B696F" w14:textId="77777777" w:rsidR="007D5471" w:rsidRDefault="007D5471" w:rsidP="009139A6">
      <w:r>
        <w:separator/>
      </w:r>
    </w:p>
  </w:footnote>
  <w:footnote w:type="continuationSeparator" w:id="0">
    <w:p w14:paraId="43117F1B" w14:textId="77777777" w:rsidR="007D5471" w:rsidRDefault="007D54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57B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34F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FC6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71"/>
    <w:rsid w:val="000666E0"/>
    <w:rsid w:val="002510B7"/>
    <w:rsid w:val="005C130B"/>
    <w:rsid w:val="007D547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BAFA"/>
  <w15:chartTrackingRefBased/>
  <w15:docId w15:val="{DC74E4EB-8EE5-431D-97E8-4F90757C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2021-05-11T07:45:00Z</dcterms:created>
  <dcterms:modified xsi:type="dcterms:W3CDTF">2021-05-11T07:45:00Z</dcterms:modified>
</cp:coreProperties>
</file>