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36C65" w14:textId="07EA852A" w:rsidR="006B2F86" w:rsidRDefault="004028F9" w:rsidP="00E71FC3">
      <w:pPr>
        <w:pStyle w:val="NoSpacing"/>
      </w:pPr>
      <w:r>
        <w:rPr>
          <w:u w:val="single"/>
        </w:rPr>
        <w:t>Robert MARKHAM</w:t>
      </w:r>
      <w:r>
        <w:t xml:space="preserve">   (fl.1505)</w:t>
      </w:r>
    </w:p>
    <w:p w14:paraId="4B035CD8" w14:textId="2E22BAA4" w:rsidR="004028F9" w:rsidRDefault="004028F9" w:rsidP="00E71FC3">
      <w:pPr>
        <w:pStyle w:val="NoSpacing"/>
      </w:pPr>
      <w:r>
        <w:t>of Newark, Nottinghamshire.</w:t>
      </w:r>
    </w:p>
    <w:p w14:paraId="055EFED2" w14:textId="28627E94" w:rsidR="004028F9" w:rsidRDefault="004028F9" w:rsidP="00E71FC3">
      <w:pPr>
        <w:pStyle w:val="NoSpacing"/>
      </w:pPr>
    </w:p>
    <w:p w14:paraId="659EC7C2" w14:textId="17624F12" w:rsidR="004028F9" w:rsidRDefault="004028F9" w:rsidP="00E71FC3">
      <w:pPr>
        <w:pStyle w:val="NoSpacing"/>
      </w:pPr>
    </w:p>
    <w:p w14:paraId="3180271A" w14:textId="569682D7" w:rsidR="004028F9" w:rsidRDefault="004028F9" w:rsidP="00E71FC3">
      <w:pPr>
        <w:pStyle w:val="NoSpacing"/>
      </w:pPr>
      <w:r>
        <w:t>16 Jun.1505</w:t>
      </w:r>
      <w:r>
        <w:tab/>
        <w:t>He made his Will.   (W.Y.R. p.111)</w:t>
      </w:r>
    </w:p>
    <w:p w14:paraId="67265623" w14:textId="44C35A00" w:rsidR="004028F9" w:rsidRDefault="004028F9" w:rsidP="00E71FC3">
      <w:pPr>
        <w:pStyle w:val="NoSpacing"/>
      </w:pPr>
    </w:p>
    <w:p w14:paraId="15609150" w14:textId="34B35F56" w:rsidR="004028F9" w:rsidRDefault="004028F9" w:rsidP="00E71FC3">
      <w:pPr>
        <w:pStyle w:val="NoSpacing"/>
      </w:pPr>
    </w:p>
    <w:p w14:paraId="605D45B3" w14:textId="4E5F4592" w:rsidR="004028F9" w:rsidRPr="004028F9" w:rsidRDefault="004028F9" w:rsidP="00E71FC3">
      <w:pPr>
        <w:pStyle w:val="NoSpacing"/>
      </w:pPr>
      <w:r>
        <w:t>2 February 2020</w:t>
      </w:r>
      <w:bookmarkStart w:id="0" w:name="_GoBack"/>
      <w:bookmarkEnd w:id="0"/>
    </w:p>
    <w:sectPr w:rsidR="004028F9" w:rsidRPr="004028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A148F" w14:textId="77777777" w:rsidR="004028F9" w:rsidRDefault="004028F9" w:rsidP="00E71FC3">
      <w:pPr>
        <w:spacing w:after="0" w:line="240" w:lineRule="auto"/>
      </w:pPr>
      <w:r>
        <w:separator/>
      </w:r>
    </w:p>
  </w:endnote>
  <w:endnote w:type="continuationSeparator" w:id="0">
    <w:p w14:paraId="3B7BEE4C" w14:textId="77777777" w:rsidR="004028F9" w:rsidRDefault="004028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9AEE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22979" w14:textId="77777777" w:rsidR="004028F9" w:rsidRDefault="004028F9" w:rsidP="00E71FC3">
      <w:pPr>
        <w:spacing w:after="0" w:line="240" w:lineRule="auto"/>
      </w:pPr>
      <w:r>
        <w:separator/>
      </w:r>
    </w:p>
  </w:footnote>
  <w:footnote w:type="continuationSeparator" w:id="0">
    <w:p w14:paraId="279E33A2" w14:textId="77777777" w:rsidR="004028F9" w:rsidRDefault="004028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F9"/>
    <w:rsid w:val="001A7C09"/>
    <w:rsid w:val="004028F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EC773"/>
  <w15:chartTrackingRefBased/>
  <w15:docId w15:val="{DD0ED7CE-7BED-4CD7-8AC9-46C5BE61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2020-02-02T19:55:00Z</dcterms:created>
  <dcterms:modified xsi:type="dcterms:W3CDTF">2020-02-02T19:57:00Z</dcterms:modified>
</cp:coreProperties>
</file>