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5F97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MARKHAM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800F034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70BFE9D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233B377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trespass and taking against Nicholas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Vyncent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14789B53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Car Colston, Nottinghamshire(q.v.).</w:t>
      </w:r>
    </w:p>
    <w:p w14:paraId="71EB7061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043370A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A379EF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389B70A" w14:textId="77777777" w:rsidR="0031048E" w:rsidRDefault="0031048E" w:rsidP="0031048E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 December 2021</w:t>
      </w:r>
    </w:p>
    <w:p w14:paraId="07F0A9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A016C" w14:textId="77777777" w:rsidR="0031048E" w:rsidRDefault="0031048E" w:rsidP="009139A6">
      <w:r>
        <w:separator/>
      </w:r>
    </w:p>
  </w:endnote>
  <w:endnote w:type="continuationSeparator" w:id="0">
    <w:p w14:paraId="18DF16E5" w14:textId="77777777" w:rsidR="0031048E" w:rsidRDefault="003104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31F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6D6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36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306CF" w14:textId="77777777" w:rsidR="0031048E" w:rsidRDefault="0031048E" w:rsidP="009139A6">
      <w:r>
        <w:separator/>
      </w:r>
    </w:p>
  </w:footnote>
  <w:footnote w:type="continuationSeparator" w:id="0">
    <w:p w14:paraId="5A71FBC3" w14:textId="77777777" w:rsidR="0031048E" w:rsidRDefault="003104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024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CCE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B2E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48E"/>
    <w:rsid w:val="000666E0"/>
    <w:rsid w:val="002510B7"/>
    <w:rsid w:val="0031048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69BBC"/>
  <w15:chartTrackingRefBased/>
  <w15:docId w15:val="{8F454A3D-617E-48D9-9D07-5C3F48DA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04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2022-01-02T07:59:00Z</dcterms:created>
  <dcterms:modified xsi:type="dcterms:W3CDTF">2022-01-02T08:00:00Z</dcterms:modified>
</cp:coreProperties>
</file>