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5AD19" w14:textId="77777777" w:rsidR="008C60A2" w:rsidRDefault="008C60A2" w:rsidP="008C60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MARKHAM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7F3E7657" w14:textId="77777777" w:rsidR="008C60A2" w:rsidRDefault="008C60A2" w:rsidP="008C60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Nottinghamshire.</w:t>
      </w:r>
    </w:p>
    <w:p w14:paraId="1A4ED4C7" w14:textId="77777777" w:rsidR="008C60A2" w:rsidRDefault="008C60A2" w:rsidP="008C60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D45A2CB" w14:textId="77777777" w:rsidR="008C60A2" w:rsidRDefault="008C60A2" w:rsidP="008C60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383310B" w14:textId="77777777" w:rsidR="008C60A2" w:rsidRDefault="008C60A2" w:rsidP="008C60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dead by this time.   (C.F.R. 1405-13 p.161)</w:t>
      </w:r>
    </w:p>
    <w:p w14:paraId="6AFD5107" w14:textId="77777777" w:rsidR="008C60A2" w:rsidRDefault="008C60A2" w:rsidP="008C60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1A782D" w14:textId="77777777" w:rsidR="008C60A2" w:rsidRDefault="008C60A2" w:rsidP="008C60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98108EC" w14:textId="77777777" w:rsidR="008C60A2" w:rsidRDefault="008C60A2" w:rsidP="008C60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76F47B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946C4" w14:textId="77777777" w:rsidR="008C60A2" w:rsidRDefault="008C60A2" w:rsidP="009139A6">
      <w:r>
        <w:separator/>
      </w:r>
    </w:p>
  </w:endnote>
  <w:endnote w:type="continuationSeparator" w:id="0">
    <w:p w14:paraId="3AC05B92" w14:textId="77777777" w:rsidR="008C60A2" w:rsidRDefault="008C60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D8E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6BD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759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2B552" w14:textId="77777777" w:rsidR="008C60A2" w:rsidRDefault="008C60A2" w:rsidP="009139A6">
      <w:r>
        <w:separator/>
      </w:r>
    </w:p>
  </w:footnote>
  <w:footnote w:type="continuationSeparator" w:id="0">
    <w:p w14:paraId="467D9022" w14:textId="77777777" w:rsidR="008C60A2" w:rsidRDefault="008C60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43D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5BA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D0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A2"/>
    <w:rsid w:val="000666E0"/>
    <w:rsid w:val="002510B7"/>
    <w:rsid w:val="005C130B"/>
    <w:rsid w:val="00826F5C"/>
    <w:rsid w:val="008C60A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8D924"/>
  <w15:chartTrackingRefBased/>
  <w15:docId w15:val="{CA635F2F-6117-4AF1-B976-C49BF652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0A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2023-08-31T19:25:00Z</dcterms:created>
  <dcterms:modified xsi:type="dcterms:W3CDTF">2023-08-31T19:25:00Z</dcterms:modified>
</cp:coreProperties>
</file>