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E9BB51" w14:textId="77777777" w:rsidR="00A37BCF" w:rsidRDefault="00A37BCF" w:rsidP="00A37BCF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John MARKHAM</w:t>
      </w:r>
      <w:r>
        <w:rPr>
          <w:rFonts w:cs="Times New Roman"/>
          <w:szCs w:val="24"/>
        </w:rPr>
        <w:t xml:space="preserve">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fl.1434)</w:t>
      </w:r>
    </w:p>
    <w:p w14:paraId="65C3D63C" w14:textId="77777777" w:rsidR="00A37BCF" w:rsidRDefault="00A37BCF" w:rsidP="00A37BCF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Leighton Buzzard, Bedfordshire. Gentleman.</w:t>
      </w:r>
    </w:p>
    <w:p w14:paraId="24FEA466" w14:textId="77777777" w:rsidR="00A37BCF" w:rsidRDefault="00A37BCF" w:rsidP="00A37BCF">
      <w:pPr>
        <w:pStyle w:val="NoSpacing"/>
        <w:rPr>
          <w:rFonts w:cs="Times New Roman"/>
          <w:szCs w:val="24"/>
        </w:rPr>
      </w:pPr>
    </w:p>
    <w:p w14:paraId="57F5A669" w14:textId="77777777" w:rsidR="00A37BCF" w:rsidRDefault="00A37BCF" w:rsidP="00A37BCF">
      <w:pPr>
        <w:pStyle w:val="NoSpacing"/>
        <w:rPr>
          <w:rFonts w:cs="Times New Roman"/>
          <w:szCs w:val="24"/>
        </w:rPr>
      </w:pPr>
    </w:p>
    <w:p w14:paraId="05FDDD52" w14:textId="77777777" w:rsidR="00A37BCF" w:rsidRDefault="00A37BCF" w:rsidP="00A37BCF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1434</w:t>
      </w:r>
      <w:r>
        <w:rPr>
          <w:rFonts w:cs="Times New Roman"/>
          <w:szCs w:val="24"/>
        </w:rPr>
        <w:tab/>
        <w:t>John Walpole of London, brasier(q.v.), brought a plaint of debt against him and</w:t>
      </w:r>
    </w:p>
    <w:p w14:paraId="772037BA" w14:textId="77777777" w:rsidR="00A37BCF" w:rsidRDefault="00A37BCF" w:rsidP="00A37BCF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William Slapton of Leighton Buzzard(q.v.), as the executors of William</w:t>
      </w:r>
    </w:p>
    <w:p w14:paraId="2A06C977" w14:textId="77777777" w:rsidR="00A37BCF" w:rsidRDefault="00A37BCF" w:rsidP="00A37BCF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Lounde of Leighton Buzzard, brasier(q.v.).</w:t>
      </w:r>
    </w:p>
    <w:p w14:paraId="616BAD79" w14:textId="77777777" w:rsidR="00A37BCF" w:rsidRDefault="00A37BCF" w:rsidP="00A37BCF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( </w:t>
      </w:r>
      <w:hyperlink r:id="rId6" w:history="1">
        <w:r w:rsidRPr="00D12BE8">
          <w:rPr>
            <w:rStyle w:val="Hyperlink"/>
            <w:rFonts w:cs="Times New Roman"/>
            <w:szCs w:val="24"/>
          </w:rPr>
          <w:t>https://waalt.uh.edu/index.php/CP40/692</w:t>
        </w:r>
      </w:hyperlink>
      <w:r>
        <w:rPr>
          <w:rFonts w:cs="Times New Roman"/>
          <w:szCs w:val="24"/>
        </w:rPr>
        <w:t xml:space="preserve"> )</w:t>
      </w:r>
    </w:p>
    <w:p w14:paraId="7AEAF397" w14:textId="77777777" w:rsidR="00A37BCF" w:rsidRDefault="00A37BCF" w:rsidP="00A37BCF">
      <w:pPr>
        <w:pStyle w:val="NoSpacing"/>
        <w:rPr>
          <w:rFonts w:cs="Times New Roman"/>
          <w:szCs w:val="24"/>
        </w:rPr>
      </w:pPr>
    </w:p>
    <w:p w14:paraId="228FD2A1" w14:textId="77777777" w:rsidR="00A37BCF" w:rsidRDefault="00A37BCF" w:rsidP="00A37BCF">
      <w:pPr>
        <w:pStyle w:val="NoSpacing"/>
        <w:rPr>
          <w:rFonts w:cs="Times New Roman"/>
          <w:szCs w:val="24"/>
        </w:rPr>
      </w:pPr>
    </w:p>
    <w:p w14:paraId="02903E30" w14:textId="77777777" w:rsidR="00A37BCF" w:rsidRDefault="00A37BCF" w:rsidP="00A37BCF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30 July 2023</w:t>
      </w:r>
    </w:p>
    <w:p w14:paraId="76D414B7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D4B003F" w14:textId="77777777" w:rsidR="00A37BCF" w:rsidRDefault="00A37BCF" w:rsidP="009139A6">
      <w:r>
        <w:separator/>
      </w:r>
    </w:p>
  </w:endnote>
  <w:endnote w:type="continuationSeparator" w:id="0">
    <w:p w14:paraId="2BF90318" w14:textId="77777777" w:rsidR="00A37BCF" w:rsidRDefault="00A37BCF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9D3101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9670D5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7F57A7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12B94F6" w14:textId="77777777" w:rsidR="00A37BCF" w:rsidRDefault="00A37BCF" w:rsidP="009139A6">
      <w:r>
        <w:separator/>
      </w:r>
    </w:p>
  </w:footnote>
  <w:footnote w:type="continuationSeparator" w:id="0">
    <w:p w14:paraId="1E624D9B" w14:textId="77777777" w:rsidR="00A37BCF" w:rsidRDefault="00A37BCF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3B1635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D207E5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27D733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7BCF"/>
    <w:rsid w:val="000666E0"/>
    <w:rsid w:val="002510B7"/>
    <w:rsid w:val="005C130B"/>
    <w:rsid w:val="00826F5C"/>
    <w:rsid w:val="009139A6"/>
    <w:rsid w:val="009448BB"/>
    <w:rsid w:val="00947624"/>
    <w:rsid w:val="00A3176C"/>
    <w:rsid w:val="00A37BCF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461575"/>
  <w15:chartTrackingRefBased/>
  <w15:docId w15:val="{29C82624-381D-4A77-9C53-06D240E763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A37BCF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CP40/692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59</Words>
  <Characters>338</Characters>
  <Application>Microsoft Office Word</Application>
  <DocSecurity>0</DocSecurity>
  <Lines>2</Lines>
  <Paragraphs>1</Paragraphs>
  <ScaleCrop>false</ScaleCrop>
  <Company/>
  <LinksUpToDate>false</LinksUpToDate>
  <CharactersWithSpaces>396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2023-08-30T17:36:00Z</dcterms:created>
  <dcterms:modified xsi:type="dcterms:W3CDTF">2023-08-30T17:36:00Z</dcterms:modified>
</cp:coreProperties>
</file>