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5AA19" w14:textId="66BC3809" w:rsidR="00BA00AB" w:rsidRDefault="00DA20E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MARKHAM</w:t>
      </w:r>
      <w:r>
        <w:rPr>
          <w:rFonts w:cs="Times New Roman"/>
          <w:szCs w:val="24"/>
        </w:rPr>
        <w:t xml:space="preserve">       (fl.1486)</w:t>
      </w:r>
    </w:p>
    <w:p w14:paraId="72951B36" w14:textId="77777777" w:rsidR="00DA20EA" w:rsidRDefault="00DA20EA" w:rsidP="009139A6">
      <w:pPr>
        <w:pStyle w:val="NoSpacing"/>
        <w:rPr>
          <w:rFonts w:cs="Times New Roman"/>
          <w:szCs w:val="24"/>
        </w:rPr>
      </w:pPr>
    </w:p>
    <w:p w14:paraId="423E4F1C" w14:textId="77777777" w:rsidR="00DA20EA" w:rsidRDefault="00DA20EA" w:rsidP="009139A6">
      <w:pPr>
        <w:pStyle w:val="NoSpacing"/>
        <w:rPr>
          <w:rFonts w:cs="Times New Roman"/>
          <w:szCs w:val="24"/>
        </w:rPr>
      </w:pPr>
    </w:p>
    <w:p w14:paraId="6D84B967" w14:textId="35902F06" w:rsidR="00DA20EA" w:rsidRDefault="00DA20E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Nov.1486</w:t>
      </w:r>
      <w:r>
        <w:rPr>
          <w:rFonts w:cs="Times New Roman"/>
          <w:szCs w:val="24"/>
        </w:rPr>
        <w:tab/>
        <w:t>He was appointed Deputy Chief Butler in Newcastle-upon-Tyne.</w:t>
      </w:r>
    </w:p>
    <w:p w14:paraId="096ECFC5" w14:textId="1F4B445A" w:rsidR="00DA20EA" w:rsidRDefault="00DA20E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p.33)</w:t>
      </w:r>
    </w:p>
    <w:p w14:paraId="36DDB3D4" w14:textId="77777777" w:rsidR="00DA20EA" w:rsidRDefault="00DA20EA" w:rsidP="009139A6">
      <w:pPr>
        <w:pStyle w:val="NoSpacing"/>
        <w:rPr>
          <w:rFonts w:cs="Times New Roman"/>
          <w:szCs w:val="24"/>
        </w:rPr>
      </w:pPr>
    </w:p>
    <w:p w14:paraId="670CDFDE" w14:textId="77777777" w:rsidR="00DA20EA" w:rsidRDefault="00DA20EA" w:rsidP="009139A6">
      <w:pPr>
        <w:pStyle w:val="NoSpacing"/>
        <w:rPr>
          <w:rFonts w:cs="Times New Roman"/>
          <w:szCs w:val="24"/>
        </w:rPr>
      </w:pPr>
    </w:p>
    <w:p w14:paraId="21D85EA1" w14:textId="140E2749" w:rsidR="00DA20EA" w:rsidRPr="00DA20EA" w:rsidRDefault="00DA20E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2024</w:t>
      </w:r>
    </w:p>
    <w:sectPr w:rsidR="00DA20EA" w:rsidRPr="00DA20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5EE29" w14:textId="77777777" w:rsidR="00DA20EA" w:rsidRDefault="00DA20EA" w:rsidP="009139A6">
      <w:r>
        <w:separator/>
      </w:r>
    </w:p>
  </w:endnote>
  <w:endnote w:type="continuationSeparator" w:id="0">
    <w:p w14:paraId="15121054" w14:textId="77777777" w:rsidR="00DA20EA" w:rsidRDefault="00DA20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61A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98E9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ED0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D3570" w14:textId="77777777" w:rsidR="00DA20EA" w:rsidRDefault="00DA20EA" w:rsidP="009139A6">
      <w:r>
        <w:separator/>
      </w:r>
    </w:p>
  </w:footnote>
  <w:footnote w:type="continuationSeparator" w:id="0">
    <w:p w14:paraId="7A92A6E3" w14:textId="77777777" w:rsidR="00DA20EA" w:rsidRDefault="00DA20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59C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BF4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591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0E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20E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D98F9"/>
  <w15:chartTrackingRefBased/>
  <w15:docId w15:val="{EF2C609E-FEEB-44EC-9DF0-1DA7F10F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2024-03-27T21:20:00Z</dcterms:created>
  <dcterms:modified xsi:type="dcterms:W3CDTF">2024-03-27T21:23:00Z</dcterms:modified>
</cp:coreProperties>
</file>