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4FBF0" w14:textId="77777777" w:rsidR="007D21A4" w:rsidRDefault="007D21A4" w:rsidP="007D21A4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MARKHAM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d.1409/10)</w:t>
      </w:r>
    </w:p>
    <w:p w14:paraId="4941FB88" w14:textId="77777777" w:rsidR="007D21A4" w:rsidRDefault="007D21A4" w:rsidP="007D21A4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35B65FA" w14:textId="77777777" w:rsidR="007D21A4" w:rsidRDefault="007D21A4" w:rsidP="007D21A4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6463EBEE" w14:textId="77777777" w:rsidR="007D21A4" w:rsidRDefault="007D21A4" w:rsidP="007D21A4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Jan.1410</w:t>
      </w:r>
      <w:r>
        <w:rPr>
          <w:rFonts w:ascii="Times New Roman" w:hAnsi="Times New Roman" w:cs="Times New Roman"/>
          <w:sz w:val="24"/>
          <w:szCs w:val="24"/>
        </w:rPr>
        <w:tab/>
        <w:t>He was dead by this date.     (C.F.R. 1405-13 p.160)</w:t>
      </w:r>
    </w:p>
    <w:p w14:paraId="685EE792" w14:textId="77777777" w:rsidR="007D21A4" w:rsidRDefault="007D21A4" w:rsidP="007D21A4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BE6AB47" w14:textId="77777777" w:rsidR="007D21A4" w:rsidRDefault="007D21A4" w:rsidP="007D21A4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7B457118" w14:textId="77777777" w:rsidR="007D21A4" w:rsidRDefault="007D21A4" w:rsidP="007D21A4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February 2022</w:t>
      </w:r>
    </w:p>
    <w:p w14:paraId="14D022F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9D0F7" w14:textId="77777777" w:rsidR="007D21A4" w:rsidRDefault="007D21A4" w:rsidP="009139A6">
      <w:r>
        <w:separator/>
      </w:r>
    </w:p>
  </w:endnote>
  <w:endnote w:type="continuationSeparator" w:id="0">
    <w:p w14:paraId="0E72E933" w14:textId="77777777" w:rsidR="007D21A4" w:rsidRDefault="007D21A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39FC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13FF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6F15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DB2A0A" w14:textId="77777777" w:rsidR="007D21A4" w:rsidRDefault="007D21A4" w:rsidP="009139A6">
      <w:r>
        <w:separator/>
      </w:r>
    </w:p>
  </w:footnote>
  <w:footnote w:type="continuationSeparator" w:id="0">
    <w:p w14:paraId="25317EB2" w14:textId="77777777" w:rsidR="007D21A4" w:rsidRDefault="007D21A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2013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B069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0B34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1A4"/>
    <w:rsid w:val="000666E0"/>
    <w:rsid w:val="002510B7"/>
    <w:rsid w:val="005C130B"/>
    <w:rsid w:val="007D21A4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D4E12"/>
  <w15:chartTrackingRefBased/>
  <w15:docId w15:val="{20B86789-D8C7-49E2-988A-ED286A8BE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21A4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2023-07-21T20:49:00Z</dcterms:created>
  <dcterms:modified xsi:type="dcterms:W3CDTF">2023-07-21T20:49:00Z</dcterms:modified>
</cp:coreProperties>
</file>