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4284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James MARKHAM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B04A42F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</w:p>
    <w:p w14:paraId="0C1B7DF0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</w:p>
    <w:p w14:paraId="15BB1205" w14:textId="77777777" w:rsidR="00726EC2" w:rsidRDefault="00726EC2" w:rsidP="0072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44AEF546" w14:textId="77777777" w:rsidR="00726EC2" w:rsidRDefault="00726EC2" w:rsidP="0072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</w:t>
      </w:r>
      <w:proofErr w:type="spellStart"/>
      <w:r>
        <w:rPr>
          <w:rFonts w:cs="Times New Roman"/>
          <w:szCs w:val="24"/>
        </w:rPr>
        <w:t>Tyringham</w:t>
      </w:r>
      <w:proofErr w:type="spellEnd"/>
      <w:r>
        <w:rPr>
          <w:rFonts w:cs="Times New Roman"/>
          <w:szCs w:val="24"/>
        </w:rPr>
        <w:t>(q.v.).</w:t>
      </w:r>
    </w:p>
    <w:p w14:paraId="070465C2" w14:textId="77777777" w:rsidR="00726EC2" w:rsidRDefault="00726EC2" w:rsidP="00726EC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EC08976" w14:textId="77777777" w:rsidR="00726EC2" w:rsidRDefault="00726EC2" w:rsidP="00726EC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pp.133-4)</w:t>
      </w:r>
    </w:p>
    <w:p w14:paraId="4B66405E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</w:p>
    <w:p w14:paraId="2CC04172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</w:p>
    <w:p w14:paraId="669B9072" w14:textId="77777777" w:rsidR="00726EC2" w:rsidRDefault="00726EC2" w:rsidP="00726E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October 2023</w:t>
      </w:r>
    </w:p>
    <w:p w14:paraId="06256E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A0E93" w14:textId="77777777" w:rsidR="00726EC2" w:rsidRDefault="00726EC2" w:rsidP="009139A6">
      <w:r>
        <w:separator/>
      </w:r>
    </w:p>
  </w:endnote>
  <w:endnote w:type="continuationSeparator" w:id="0">
    <w:p w14:paraId="5605B711" w14:textId="77777777" w:rsidR="00726EC2" w:rsidRDefault="00726E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44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AA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F42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DCE5E" w14:textId="77777777" w:rsidR="00726EC2" w:rsidRDefault="00726EC2" w:rsidP="009139A6">
      <w:r>
        <w:separator/>
      </w:r>
    </w:p>
  </w:footnote>
  <w:footnote w:type="continuationSeparator" w:id="0">
    <w:p w14:paraId="0E5385A9" w14:textId="77777777" w:rsidR="00726EC2" w:rsidRDefault="00726E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1D0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A4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EE6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C2"/>
    <w:rsid w:val="000666E0"/>
    <w:rsid w:val="002510B7"/>
    <w:rsid w:val="005C130B"/>
    <w:rsid w:val="00726E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51213"/>
  <w15:chartTrackingRefBased/>
  <w15:docId w15:val="{ED2AE62B-4EEB-424B-9131-45570BA7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2023-10-11T19:37:00Z</dcterms:created>
  <dcterms:modified xsi:type="dcterms:W3CDTF">2023-10-11T19:37:00Z</dcterms:modified>
</cp:coreProperties>
</file>