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2E63" w14:textId="77777777" w:rsidR="0013575C" w:rsidRDefault="0013575C" w:rsidP="001357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MARKHAM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B017564" w14:textId="77777777" w:rsidR="0013575C" w:rsidRDefault="0013575C" w:rsidP="0013575C">
      <w:pPr>
        <w:pStyle w:val="NoSpacing"/>
        <w:rPr>
          <w:rFonts w:cs="Times New Roman"/>
          <w:szCs w:val="24"/>
        </w:rPr>
      </w:pPr>
    </w:p>
    <w:p w14:paraId="720146AE" w14:textId="77777777" w:rsidR="0013575C" w:rsidRDefault="0013575C" w:rsidP="0013575C">
      <w:pPr>
        <w:pStyle w:val="NoSpacing"/>
        <w:rPr>
          <w:rFonts w:cs="Times New Roman"/>
          <w:szCs w:val="24"/>
        </w:rPr>
      </w:pPr>
    </w:p>
    <w:p w14:paraId="36017ABF" w14:textId="77777777" w:rsidR="0013575C" w:rsidRDefault="0013575C" w:rsidP="001357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and Robert </w:t>
      </w:r>
      <w:proofErr w:type="spellStart"/>
      <w:r>
        <w:rPr>
          <w:rFonts w:cs="Times New Roman"/>
          <w:szCs w:val="24"/>
        </w:rPr>
        <w:t>Shirwode</w:t>
      </w:r>
      <w:proofErr w:type="spellEnd"/>
      <w:r>
        <w:rPr>
          <w:rFonts w:cs="Times New Roman"/>
          <w:szCs w:val="24"/>
        </w:rPr>
        <w:t xml:space="preserve">(q.v.) made a plaint of debt against John </w:t>
      </w:r>
      <w:proofErr w:type="spellStart"/>
      <w:r>
        <w:rPr>
          <w:rFonts w:cs="Times New Roman"/>
          <w:szCs w:val="24"/>
        </w:rPr>
        <w:t>Graunt</w:t>
      </w:r>
      <w:proofErr w:type="spellEnd"/>
      <w:r>
        <w:rPr>
          <w:rFonts w:cs="Times New Roman"/>
          <w:szCs w:val="24"/>
        </w:rPr>
        <w:t xml:space="preserve"> of </w:t>
      </w:r>
    </w:p>
    <w:p w14:paraId="71CEBCD6" w14:textId="77777777" w:rsidR="0013575C" w:rsidRDefault="0013575C" w:rsidP="001357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Lincoln, mercer(q.v.), and Robert </w:t>
      </w:r>
      <w:proofErr w:type="spellStart"/>
      <w:r>
        <w:rPr>
          <w:rFonts w:cs="Times New Roman"/>
          <w:szCs w:val="24"/>
        </w:rPr>
        <w:t>Pipilwyk</w:t>
      </w:r>
      <w:proofErr w:type="spellEnd"/>
      <w:r>
        <w:rPr>
          <w:rFonts w:cs="Times New Roman"/>
          <w:szCs w:val="24"/>
        </w:rPr>
        <w:t xml:space="preserve"> of London, brasier(q.v.).</w:t>
      </w:r>
    </w:p>
    <w:p w14:paraId="232F5A93" w14:textId="77777777" w:rsidR="0013575C" w:rsidRDefault="0013575C" w:rsidP="001357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6AB2848E" w14:textId="77777777" w:rsidR="0013575C" w:rsidRDefault="0013575C" w:rsidP="0013575C">
      <w:pPr>
        <w:pStyle w:val="NoSpacing"/>
        <w:rPr>
          <w:rFonts w:cs="Times New Roman"/>
          <w:szCs w:val="24"/>
        </w:rPr>
      </w:pPr>
    </w:p>
    <w:p w14:paraId="5D941C8B" w14:textId="77777777" w:rsidR="0013575C" w:rsidRDefault="0013575C" w:rsidP="0013575C">
      <w:pPr>
        <w:pStyle w:val="NoSpacing"/>
        <w:rPr>
          <w:rFonts w:cs="Times New Roman"/>
          <w:szCs w:val="24"/>
        </w:rPr>
      </w:pPr>
    </w:p>
    <w:p w14:paraId="1617DBFD" w14:textId="77777777" w:rsidR="0013575C" w:rsidRDefault="0013575C" w:rsidP="001357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July 2023</w:t>
      </w:r>
    </w:p>
    <w:p w14:paraId="562586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0BCDA" w14:textId="77777777" w:rsidR="0013575C" w:rsidRDefault="0013575C" w:rsidP="009139A6">
      <w:r>
        <w:separator/>
      </w:r>
    </w:p>
  </w:endnote>
  <w:endnote w:type="continuationSeparator" w:id="0">
    <w:p w14:paraId="60B6B456" w14:textId="77777777" w:rsidR="0013575C" w:rsidRDefault="001357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A7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BC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3C2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B6E0" w14:textId="77777777" w:rsidR="0013575C" w:rsidRDefault="0013575C" w:rsidP="009139A6">
      <w:r>
        <w:separator/>
      </w:r>
    </w:p>
  </w:footnote>
  <w:footnote w:type="continuationSeparator" w:id="0">
    <w:p w14:paraId="2D6CBD10" w14:textId="77777777" w:rsidR="0013575C" w:rsidRDefault="001357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20A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09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DED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5C"/>
    <w:rsid w:val="000666E0"/>
    <w:rsid w:val="0013575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50C49"/>
  <w15:chartTrackingRefBased/>
  <w15:docId w15:val="{6B8460EB-BCF3-4DFF-9193-B0FEA29D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5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2023-08-17T10:15:00Z</dcterms:created>
  <dcterms:modified xsi:type="dcterms:W3CDTF">2023-08-17T10:16:00Z</dcterms:modified>
</cp:coreProperties>
</file>