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ACC83" w14:textId="77777777" w:rsidR="0070346E" w:rsidRDefault="0070346E" w:rsidP="0070346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Gilbert MARKHAM</w:t>
      </w:r>
      <w:r>
        <w:rPr>
          <w:rFonts w:cs="Times New Roman"/>
          <w:szCs w:val="24"/>
        </w:rPr>
        <w:t xml:space="preserve"> 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724BBC5" w14:textId="77777777" w:rsidR="0070346E" w:rsidRDefault="0070346E" w:rsidP="0070346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Whaplode</w:t>
      </w:r>
      <w:proofErr w:type="spellEnd"/>
      <w:r>
        <w:rPr>
          <w:rFonts w:cs="Times New Roman"/>
          <w:szCs w:val="24"/>
        </w:rPr>
        <w:t>, Lincolnshire. Yeoman.</w:t>
      </w:r>
    </w:p>
    <w:p w14:paraId="174449EA" w14:textId="77777777" w:rsidR="0070346E" w:rsidRDefault="0070346E" w:rsidP="0070346E">
      <w:pPr>
        <w:pStyle w:val="NoSpacing"/>
        <w:jc w:val="both"/>
        <w:rPr>
          <w:rFonts w:cs="Times New Roman"/>
          <w:szCs w:val="24"/>
        </w:rPr>
      </w:pPr>
    </w:p>
    <w:p w14:paraId="31D44537" w14:textId="77777777" w:rsidR="0070346E" w:rsidRDefault="0070346E" w:rsidP="0070346E">
      <w:pPr>
        <w:pStyle w:val="NoSpacing"/>
        <w:jc w:val="both"/>
        <w:rPr>
          <w:rFonts w:cs="Times New Roman"/>
          <w:szCs w:val="24"/>
        </w:rPr>
      </w:pPr>
    </w:p>
    <w:p w14:paraId="37701317" w14:textId="77777777" w:rsidR="0070346E" w:rsidRDefault="0070346E" w:rsidP="0070346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Elizabeth Rede of Boston(q.v.) brought a plaint of debt against him, </w:t>
      </w:r>
    </w:p>
    <w:p w14:paraId="61993777" w14:textId="77777777" w:rsidR="0070346E" w:rsidRDefault="0070346E" w:rsidP="0070346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Jelough</w:t>
      </w:r>
      <w:proofErr w:type="spellEnd"/>
      <w:r>
        <w:rPr>
          <w:rFonts w:cs="Times New Roman"/>
          <w:szCs w:val="24"/>
        </w:rPr>
        <w:t xml:space="preserve">(q.v.) and William Idon, both of </w:t>
      </w:r>
      <w:proofErr w:type="spellStart"/>
      <w:r>
        <w:rPr>
          <w:rFonts w:cs="Times New Roman"/>
          <w:szCs w:val="24"/>
        </w:rPr>
        <w:t>Whaplode</w:t>
      </w:r>
      <w:proofErr w:type="spellEnd"/>
      <w:r>
        <w:rPr>
          <w:rFonts w:cs="Times New Roman"/>
          <w:szCs w:val="24"/>
        </w:rPr>
        <w:t>.</w:t>
      </w:r>
    </w:p>
    <w:p w14:paraId="4DF1AF77" w14:textId="77777777" w:rsidR="0070346E" w:rsidRDefault="0070346E" w:rsidP="0070346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4BE53CE6" w14:textId="77777777" w:rsidR="0070346E" w:rsidRDefault="0070346E" w:rsidP="0070346E">
      <w:pPr>
        <w:pStyle w:val="NoSpacing"/>
        <w:jc w:val="both"/>
        <w:rPr>
          <w:rFonts w:cs="Times New Roman"/>
          <w:szCs w:val="24"/>
        </w:rPr>
      </w:pPr>
    </w:p>
    <w:p w14:paraId="345E2723" w14:textId="77777777" w:rsidR="0070346E" w:rsidRDefault="0070346E" w:rsidP="0070346E">
      <w:pPr>
        <w:pStyle w:val="NoSpacing"/>
        <w:jc w:val="both"/>
        <w:rPr>
          <w:rFonts w:cs="Times New Roman"/>
          <w:szCs w:val="24"/>
        </w:rPr>
      </w:pPr>
    </w:p>
    <w:p w14:paraId="1B102C8E" w14:textId="77777777" w:rsidR="0070346E" w:rsidRDefault="0070346E" w:rsidP="0070346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31 August 2023</w:t>
      </w:r>
    </w:p>
    <w:p w14:paraId="143473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2F059" w14:textId="77777777" w:rsidR="0070346E" w:rsidRDefault="0070346E" w:rsidP="009139A6">
      <w:r>
        <w:separator/>
      </w:r>
    </w:p>
  </w:endnote>
  <w:endnote w:type="continuationSeparator" w:id="0">
    <w:p w14:paraId="3916722D" w14:textId="77777777" w:rsidR="0070346E" w:rsidRDefault="007034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16D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0121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E5C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B7124" w14:textId="77777777" w:rsidR="0070346E" w:rsidRDefault="0070346E" w:rsidP="009139A6">
      <w:r>
        <w:separator/>
      </w:r>
    </w:p>
  </w:footnote>
  <w:footnote w:type="continuationSeparator" w:id="0">
    <w:p w14:paraId="331545EB" w14:textId="77777777" w:rsidR="0070346E" w:rsidRDefault="007034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EE3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A6C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4C2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46E"/>
    <w:rsid w:val="000666E0"/>
    <w:rsid w:val="002510B7"/>
    <w:rsid w:val="005C130B"/>
    <w:rsid w:val="0070346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9544F"/>
  <w15:chartTrackingRefBased/>
  <w15:docId w15:val="{BE324E53-7183-496F-9014-FC884337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034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2023-10-08T18:08:00Z</dcterms:created>
  <dcterms:modified xsi:type="dcterms:W3CDTF">2023-10-08T18:09:00Z</dcterms:modified>
</cp:coreProperties>
</file>